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51A" w:rsidRPr="00BF143F" w:rsidRDefault="0042751A" w:rsidP="00BF14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BF143F">
        <w:rPr>
          <w:rFonts w:ascii="Times New Roman" w:hAnsi="Times New Roman"/>
          <w:b/>
          <w:bCs/>
          <w:sz w:val="28"/>
          <w:szCs w:val="28"/>
        </w:rPr>
        <w:t xml:space="preserve">Allegato </w:t>
      </w:r>
      <w:r>
        <w:rPr>
          <w:rFonts w:ascii="Times New Roman" w:hAnsi="Times New Roman"/>
          <w:b/>
          <w:bCs/>
          <w:sz w:val="28"/>
          <w:szCs w:val="28"/>
        </w:rPr>
        <w:t>B</w:t>
      </w: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2751A" w:rsidRDefault="0042751A" w:rsidP="00CC4C78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b/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0" o:spid="_x0000_i1025" type="#_x0000_t75" alt="logo Rt+Giovanisì.png" style="width:207.75pt;height:32.25pt;visibility:visible">
            <v:imagedata r:id="rId7" o:title=""/>
          </v:shape>
        </w:pict>
      </w:r>
      <w:r>
        <w:tab/>
        <w:t xml:space="preserve">                                                          </w:t>
      </w:r>
      <w:r w:rsidRPr="00797215">
        <w:rPr>
          <w:rFonts w:ascii="Arial" w:hAnsi="Arial" w:cs="Arial"/>
          <w:color w:val="333333"/>
          <w:sz w:val="16"/>
        </w:rPr>
        <w:pict>
          <v:shape id="_x0000_i1026" type="#_x0000_t75" style="width:93pt;height:57pt">
            <v:imagedata r:id="rId8" o:title=""/>
          </v:shape>
        </w:pict>
      </w: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2751A" w:rsidRPr="00BF143F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2751A" w:rsidRDefault="0042751A" w:rsidP="00FC5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Fac-simile m</w:t>
      </w:r>
      <w:r w:rsidRPr="00BF143F">
        <w:rPr>
          <w:rFonts w:ascii="Times New Roman" w:hAnsi="Times New Roman"/>
          <w:b/>
          <w:bCs/>
          <w:sz w:val="28"/>
          <w:szCs w:val="28"/>
        </w:rPr>
        <w:t>odul</w:t>
      </w:r>
      <w:r>
        <w:rPr>
          <w:rFonts w:ascii="Times New Roman" w:hAnsi="Times New Roman"/>
          <w:b/>
          <w:bCs/>
          <w:sz w:val="28"/>
          <w:szCs w:val="28"/>
        </w:rPr>
        <w:t>o</w:t>
      </w:r>
      <w:r w:rsidRPr="00BF143F">
        <w:rPr>
          <w:rFonts w:ascii="Times New Roman" w:hAnsi="Times New Roman"/>
          <w:b/>
          <w:bCs/>
          <w:sz w:val="28"/>
          <w:szCs w:val="28"/>
        </w:rPr>
        <w:t xml:space="preserve"> per la </w:t>
      </w:r>
      <w:r>
        <w:rPr>
          <w:rFonts w:ascii="Times New Roman" w:hAnsi="Times New Roman"/>
          <w:b/>
          <w:bCs/>
          <w:sz w:val="28"/>
          <w:szCs w:val="28"/>
        </w:rPr>
        <w:t>presentazione della domanda</w:t>
      </w:r>
    </w:p>
    <w:p w:rsidR="0042751A" w:rsidRPr="00C43529" w:rsidRDefault="0042751A" w:rsidP="00FC5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3529">
        <w:rPr>
          <w:rFonts w:ascii="Times New Roman" w:hAnsi="Times New Roman"/>
          <w:b/>
          <w:bCs/>
          <w:sz w:val="28"/>
          <w:szCs w:val="28"/>
        </w:rPr>
        <w:t>di partecipazione al</w:t>
      </w:r>
      <w:r>
        <w:rPr>
          <w:rFonts w:ascii="Times New Roman" w:hAnsi="Times New Roman"/>
          <w:b/>
          <w:bCs/>
          <w:sz w:val="28"/>
          <w:szCs w:val="28"/>
        </w:rPr>
        <w:t>l’intervento</w:t>
      </w:r>
      <w:r w:rsidRPr="00C43529">
        <w:rPr>
          <w:rFonts w:ascii="Times New Roman" w:hAnsi="Times New Roman"/>
          <w:b/>
          <w:bCs/>
          <w:sz w:val="28"/>
          <w:szCs w:val="28"/>
        </w:rPr>
        <w:t xml:space="preserve"> “Indipendenza e autonomia – InAut”</w:t>
      </w:r>
    </w:p>
    <w:p w:rsidR="0042751A" w:rsidRPr="00C43529" w:rsidRDefault="0042751A" w:rsidP="00FC53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51A" w:rsidRPr="00FC5378" w:rsidRDefault="0042751A" w:rsidP="00FC53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C5378">
        <w:rPr>
          <w:rFonts w:ascii="Times New Roman" w:hAnsi="Times New Roman"/>
          <w:bCs/>
          <w:sz w:val="24"/>
          <w:szCs w:val="24"/>
        </w:rPr>
        <w:t>(D.G.R.T. 814/2020</w:t>
      </w:r>
      <w:r>
        <w:rPr>
          <w:rFonts w:ascii="Times New Roman" w:hAnsi="Times New Roman"/>
          <w:bCs/>
          <w:sz w:val="24"/>
          <w:szCs w:val="24"/>
        </w:rPr>
        <w:t xml:space="preserve"> e </w:t>
      </w:r>
      <w:r w:rsidRPr="00FC5378">
        <w:rPr>
          <w:rFonts w:ascii="Times New Roman" w:hAnsi="Times New Roman"/>
          <w:bCs/>
          <w:sz w:val="24"/>
          <w:szCs w:val="24"/>
        </w:rPr>
        <w:t>D.G.R.T.</w:t>
      </w:r>
      <w:r>
        <w:rPr>
          <w:rFonts w:ascii="Times New Roman" w:hAnsi="Times New Roman"/>
          <w:bCs/>
          <w:sz w:val="24"/>
          <w:szCs w:val="24"/>
        </w:rPr>
        <w:t xml:space="preserve"> 1178/2020</w:t>
      </w:r>
      <w:r w:rsidRPr="00FC5378">
        <w:rPr>
          <w:rFonts w:ascii="Times New Roman" w:hAnsi="Times New Roman"/>
          <w:bCs/>
          <w:sz w:val="24"/>
          <w:szCs w:val="24"/>
        </w:rPr>
        <w:t xml:space="preserve"> “</w:t>
      </w:r>
      <w:r w:rsidRPr="00FC5378">
        <w:rPr>
          <w:rFonts w:ascii="Times New Roman" w:hAnsi="Times New Roman"/>
          <w:sz w:val="24"/>
          <w:szCs w:val="24"/>
        </w:rPr>
        <w:t xml:space="preserve">Piano per </w:t>
      </w:r>
      <w:smartTag w:uri="urn:schemas-microsoft-com:office:smarttags" w:element="PersonName">
        <w:smartTagPr>
          <w:attr w:name="ProductID" w:val="la Non Autosufficienza"/>
        </w:smartTagPr>
        <w:r w:rsidRPr="00FC5378">
          <w:rPr>
            <w:rFonts w:ascii="Times New Roman" w:hAnsi="Times New Roman"/>
            <w:sz w:val="24"/>
            <w:szCs w:val="24"/>
          </w:rPr>
          <w:t>la Non Autosufficienza</w:t>
        </w:r>
      </w:smartTag>
      <w:r w:rsidRPr="00FC5378">
        <w:rPr>
          <w:rFonts w:ascii="Times New Roman" w:hAnsi="Times New Roman"/>
          <w:sz w:val="24"/>
          <w:szCs w:val="24"/>
        </w:rPr>
        <w:t xml:space="preserve"> 2019-2021: Linee di indirizzo regionali per la presentazione dei progetti di vita indipendente</w:t>
      </w:r>
      <w:r>
        <w:rPr>
          <w:rFonts w:ascii="Times New Roman" w:hAnsi="Times New Roman"/>
          <w:sz w:val="24"/>
          <w:szCs w:val="24"/>
        </w:rPr>
        <w:t>”</w:t>
      </w:r>
      <w:r w:rsidRPr="00FC5378">
        <w:rPr>
          <w:rFonts w:ascii="Times New Roman" w:hAnsi="Times New Roman"/>
          <w:bCs/>
          <w:sz w:val="24"/>
          <w:szCs w:val="24"/>
        </w:rPr>
        <w:t>)</w:t>
      </w: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DC06E2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DC06E2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210BB1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10BB1">
        <w:rPr>
          <w:rFonts w:ascii="Times New Roman" w:hAnsi="Times New Roman"/>
          <w:b/>
          <w:bCs/>
          <w:sz w:val="24"/>
          <w:szCs w:val="24"/>
        </w:rPr>
        <w:t>In caso di richiesta da parte del diretto interessato:</w:t>
      </w:r>
    </w:p>
    <w:p w:rsidR="0042751A" w:rsidRPr="00620C09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A – DATI ANAGRAFICI DEL BENEFICIARIO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Cognome/Nome _____________________________________________________________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nato/a il |___|___|___|___|___|___|___|___| a ____________________ Prov. 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residente in 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Via/P.zza______________________________________________________ n 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CAP_____________________ Tel. 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 domicilio (se diverso dalla residenza) in ______________________________________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Via/P.zza______________________________________________________ n 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CAP_____________________ Tel. 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Codice Fiscale: ___|___|___|___|___|___|___|___|___|___|___|___|___|___|___|___|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Indirizzo di posta elettronica _____________________________________________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Stato civile </w:t>
      </w:r>
      <w:r w:rsidRPr="009166E1">
        <w:rPr>
          <w:rFonts w:ascii="Times New Roman" w:hAnsi="Times New Roman"/>
          <w:sz w:val="24"/>
          <w:szCs w:val="24"/>
          <w:vertAlign w:val="superscript"/>
        </w:rPr>
        <w:t>a)</w:t>
      </w:r>
      <w:r>
        <w:rPr>
          <w:rFonts w:ascii="Times New Roman" w:hAnsi="Times New Roman"/>
          <w:sz w:val="24"/>
          <w:szCs w:val="24"/>
        </w:rPr>
        <w:t xml:space="preserve">_______________________ Cittadinanza </w:t>
      </w:r>
      <w:r w:rsidRPr="009166E1">
        <w:rPr>
          <w:rFonts w:ascii="Times New Roman" w:hAnsi="Times New Roman"/>
          <w:sz w:val="24"/>
          <w:szCs w:val="24"/>
          <w:vertAlign w:val="superscript"/>
        </w:rPr>
        <w:t>b)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42751A" w:rsidRPr="00DC06E2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0"/>
          <w:szCs w:val="20"/>
          <w:u w:val="single"/>
        </w:rPr>
      </w:pPr>
      <w:r w:rsidRPr="00DC06E2">
        <w:rPr>
          <w:rFonts w:ascii="Times New Roman" w:hAnsi="Times New Roman"/>
          <w:i/>
          <w:sz w:val="20"/>
          <w:szCs w:val="20"/>
          <w:u w:val="single"/>
        </w:rPr>
        <w:t>Vedi note</w:t>
      </w:r>
    </w:p>
    <w:p w:rsidR="0042751A" w:rsidRPr="00620C09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Pr="00620C09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Pr="00210BB1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10BB1">
        <w:rPr>
          <w:rFonts w:ascii="Times New Roman" w:hAnsi="Times New Roman"/>
          <w:b/>
          <w:bCs/>
          <w:sz w:val="24"/>
          <w:szCs w:val="24"/>
        </w:rPr>
        <w:t>In caso di presentazione da parte di altro soggetto:</w:t>
      </w:r>
    </w:p>
    <w:p w:rsidR="0042751A" w:rsidRPr="00620C09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QUADRO A1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– </w:t>
      </w:r>
      <w:r>
        <w:rPr>
          <w:rFonts w:ascii="Times New Roman" w:hAnsi="Times New Roman"/>
          <w:b/>
          <w:bCs/>
          <w:sz w:val="24"/>
          <w:szCs w:val="24"/>
        </w:rPr>
        <w:t xml:space="preserve">GENERALITA’ DI CHI PRESENTA </w:t>
      </w:r>
      <w:smartTag w:uri="urn:schemas-microsoft-com:office:smarttags" w:element="PersonName">
        <w:smartTagPr>
          <w:attr w:name="ProductID" w:val="LA DOMANDA"/>
        </w:smartTagPr>
        <w:r>
          <w:rPr>
            <w:rFonts w:ascii="Times New Roman" w:hAnsi="Times New Roman"/>
            <w:b/>
            <w:bCs/>
            <w:sz w:val="24"/>
            <w:szCs w:val="24"/>
          </w:rPr>
          <w:t>LA DOMANDA</w:t>
        </w:r>
      </w:smartTag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Cognome/Nome ____________________________________________________________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qualità di (</w:t>
      </w:r>
      <w:r>
        <w:rPr>
          <w:rFonts w:ascii="Times New Roman" w:hAnsi="Times New Roman"/>
          <w:i/>
          <w:iCs/>
          <w:sz w:val="24"/>
          <w:szCs w:val="24"/>
        </w:rPr>
        <w:t>genitore, figlio/a, coniuge, amministratore di sostegno ecc</w:t>
      </w:r>
      <w:r>
        <w:rPr>
          <w:rFonts w:ascii="Times New Roman" w:hAnsi="Times New Roman"/>
          <w:sz w:val="24"/>
          <w:szCs w:val="24"/>
        </w:rPr>
        <w:t>.)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 del sotto indicato beneficiario: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DATI ANAGRAFICI DEL BENEFICIARIO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Cognome/Nome ____________________________________________________________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nato/a il |___|___|___|___|___|___|___|___| a ____________________ Prov. 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residente in 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Via/P.za______________________________________________________ n 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CAP_____________________ Tel. ________________________________</w:t>
      </w:r>
    </w:p>
    <w:p w:rsidR="0042751A" w:rsidRDefault="0042751A" w:rsidP="005B0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 domicilio (se diverso dalla residenza) in ______________________________________</w:t>
      </w:r>
    </w:p>
    <w:p w:rsidR="0042751A" w:rsidRDefault="0042751A" w:rsidP="005B0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Via/P.zza______________________________________________________ n 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CAP_____________________ Tel. 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Codice Fiscale: ___|___|___|___|___|___|___|___|___|___|___|___|___|___|___|___|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Indirizzo di posta elettronica _____________________________________________</w:t>
      </w:r>
    </w:p>
    <w:p w:rsidR="0042751A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Stato civile </w:t>
      </w:r>
      <w:r w:rsidRPr="009166E1">
        <w:rPr>
          <w:rFonts w:ascii="Times New Roman" w:hAnsi="Times New Roman"/>
          <w:sz w:val="24"/>
          <w:szCs w:val="24"/>
          <w:vertAlign w:val="superscript"/>
        </w:rPr>
        <w:t>a)</w:t>
      </w:r>
      <w:r>
        <w:rPr>
          <w:rFonts w:ascii="Times New Roman" w:hAnsi="Times New Roman"/>
          <w:sz w:val="24"/>
          <w:szCs w:val="24"/>
        </w:rPr>
        <w:t xml:space="preserve">_______________________ Cittadinanza </w:t>
      </w:r>
      <w:r w:rsidRPr="009166E1">
        <w:rPr>
          <w:rFonts w:ascii="Times New Roman" w:hAnsi="Times New Roman"/>
          <w:sz w:val="24"/>
          <w:szCs w:val="24"/>
          <w:vertAlign w:val="superscript"/>
        </w:rPr>
        <w:t>b)</w:t>
      </w:r>
      <w:r>
        <w:rPr>
          <w:rFonts w:ascii="Times New Roman" w:hAnsi="Times New Roman"/>
          <w:sz w:val="24"/>
          <w:szCs w:val="24"/>
        </w:rPr>
        <w:t>__________________________</w:t>
      </w:r>
    </w:p>
    <w:p w:rsidR="0042751A" w:rsidRPr="00DC06E2" w:rsidRDefault="0042751A" w:rsidP="00916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0"/>
          <w:szCs w:val="20"/>
          <w:u w:val="single"/>
        </w:rPr>
      </w:pPr>
      <w:r w:rsidRPr="00DC06E2">
        <w:rPr>
          <w:rFonts w:ascii="Times New Roman" w:hAnsi="Times New Roman"/>
          <w:i/>
          <w:sz w:val="20"/>
          <w:szCs w:val="20"/>
          <w:u w:val="single"/>
        </w:rPr>
        <w:t>Vedi note</w:t>
      </w: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DC06E2" w:rsidRDefault="0042751A" w:rsidP="009166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DC06E2">
        <w:rPr>
          <w:rFonts w:ascii="Times New Roman" w:hAnsi="Times New Roman"/>
          <w:b/>
          <w:bCs/>
          <w:sz w:val="20"/>
          <w:szCs w:val="20"/>
        </w:rPr>
        <w:t>NOTE:</w:t>
      </w:r>
    </w:p>
    <w:p w:rsidR="0042751A" w:rsidRDefault="0042751A" w:rsidP="00916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66E1">
        <w:rPr>
          <w:rFonts w:ascii="Times New Roman" w:hAnsi="Times New Roman"/>
          <w:sz w:val="20"/>
          <w:szCs w:val="20"/>
        </w:rPr>
        <w:t>a) Celibe/Nubile; Coniugato/a; Vedovo/a; Divorziato/a;Separato/a, Convivente.</w:t>
      </w:r>
    </w:p>
    <w:p w:rsidR="0042751A" w:rsidRPr="009166E1" w:rsidRDefault="0042751A" w:rsidP="00916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2751A" w:rsidRPr="009166E1" w:rsidRDefault="0042751A" w:rsidP="00916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66E1">
        <w:rPr>
          <w:rFonts w:ascii="Times New Roman" w:hAnsi="Times New Roman"/>
          <w:sz w:val="20"/>
          <w:szCs w:val="20"/>
        </w:rPr>
        <w:t>b) Italiana/Comunitaria/Extracomunitario in possesso di carta/permesso di soggiorno n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………………………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rilasciata alla Questura di ………………........................................ con scadenza il</w:t>
      </w:r>
      <w:r>
        <w:rPr>
          <w:rFonts w:ascii="Times New Roman" w:hAnsi="Times New Roman"/>
          <w:sz w:val="20"/>
          <w:szCs w:val="20"/>
        </w:rPr>
        <w:t xml:space="preserve"> ……………………</w:t>
      </w:r>
      <w:r w:rsidRPr="009166E1">
        <w:rPr>
          <w:rFonts w:ascii="Times New Roman" w:hAnsi="Times New Roman"/>
          <w:sz w:val="20"/>
          <w:szCs w:val="20"/>
        </w:rPr>
        <w:t xml:space="preserve"> o in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corso di rinnovo con ricevuta di presentazione in data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……………………….. Rifugiato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politico (indicare l’ente che ha rilasciato l’attestato, il numero e la data)</w:t>
      </w:r>
      <w:r>
        <w:rPr>
          <w:rFonts w:ascii="Times New Roman" w:hAnsi="Times New Roman"/>
          <w:sz w:val="20"/>
          <w:szCs w:val="20"/>
        </w:rPr>
        <w:t xml:space="preserve"> </w:t>
      </w:r>
      <w:r w:rsidRPr="009166E1">
        <w:rPr>
          <w:rFonts w:ascii="Times New Roman" w:hAnsi="Times New Roman"/>
          <w:sz w:val="20"/>
          <w:szCs w:val="20"/>
        </w:rPr>
        <w:t>…………………………………………………..</w:t>
      </w:r>
    </w:p>
    <w:p w:rsidR="0042751A" w:rsidRPr="00DC06E2" w:rsidRDefault="0042751A" w:rsidP="009166E1">
      <w:pPr>
        <w:rPr>
          <w:rFonts w:ascii="Times New Roman" w:hAnsi="Times New Roman"/>
          <w:sz w:val="20"/>
          <w:szCs w:val="20"/>
        </w:rPr>
      </w:pP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Consapevole delle sanzioni civili e penali cui potrà andare incontro in caso di dichiarazioni mendaci o di esibizione di atti falsi o contenenti dati non rispondenti a verità, ai sensi dell’art.76 D.P.R. 445/2000, punite dal codice penale e dalle leggi speciali in materia, nonché delle conseguenze previste dall’art. 75 D.P.R. 445/2000 relative alla decadenza dai benefici eventualmente conseguenti al provvedimento emanato sulla base della dichiarazione non veritiera;</w:t>
      </w: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CHIEDE</w:t>
      </w:r>
    </w:p>
    <w:p w:rsidR="0042751A" w:rsidRDefault="0042751A" w:rsidP="00D026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C43529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529">
        <w:rPr>
          <w:rFonts w:ascii="Times New Roman" w:hAnsi="Times New Roman"/>
          <w:sz w:val="24"/>
          <w:szCs w:val="24"/>
        </w:rPr>
        <w:t>di poter partecipare al</w:t>
      </w:r>
      <w:r>
        <w:rPr>
          <w:rFonts w:ascii="Times New Roman" w:hAnsi="Times New Roman"/>
          <w:sz w:val="24"/>
          <w:szCs w:val="24"/>
        </w:rPr>
        <w:t xml:space="preserve">l’intervento </w:t>
      </w:r>
      <w:r w:rsidRPr="00C43529">
        <w:rPr>
          <w:rFonts w:ascii="Times New Roman" w:hAnsi="Times New Roman"/>
          <w:sz w:val="24"/>
          <w:szCs w:val="24"/>
        </w:rPr>
        <w:t>InAut.</w:t>
      </w: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F71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tale scopo</w:t>
      </w:r>
    </w:p>
    <w:p w:rsidR="0042751A" w:rsidRDefault="0042751A" w:rsidP="00313D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313DC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DICHIARA</w:t>
      </w:r>
    </w:p>
    <w:p w:rsidR="0042751A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42751A" w:rsidRPr="00D026CD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D026CD">
        <w:rPr>
          <w:rFonts w:ascii="Times New Roman" w:hAnsi="Times New Roman"/>
          <w:b/>
          <w:bCs/>
          <w:sz w:val="24"/>
          <w:szCs w:val="24"/>
        </w:rPr>
        <w:t>QUADRO B – INFORMAZIONI SULLA CONDIZIONE DI SALUTE</w:t>
      </w:r>
    </w:p>
    <w:p w:rsidR="0042751A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313DC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-</w:t>
      </w:r>
      <w:r w:rsidRPr="00E6456F">
        <w:rPr>
          <w:rFonts w:ascii="Times New Roman" w:hAnsi="Times New Roman"/>
          <w:bCs/>
          <w:sz w:val="24"/>
          <w:szCs w:val="24"/>
        </w:rPr>
        <w:t xml:space="preserve"> di essere in possesso </w:t>
      </w:r>
      <w:r>
        <w:rPr>
          <w:rFonts w:ascii="Times New Roman" w:hAnsi="Times New Roman"/>
          <w:bCs/>
          <w:sz w:val="24"/>
          <w:szCs w:val="24"/>
        </w:rPr>
        <w:t xml:space="preserve">della certificazione di gravità ai sensi dell’art. 3, comma 3, della legge 104/92        </w:t>
      </w:r>
      <w:r w:rsidRPr="000C3152">
        <w:rPr>
          <w:rFonts w:ascii="Times New Roman" w:hAnsi="Times New Roman"/>
          <w:b/>
          <w:bCs/>
          <w:sz w:val="24"/>
          <w:szCs w:val="24"/>
        </w:rPr>
        <w:t>(SI)</w:t>
      </w: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Pr="000C3152">
        <w:rPr>
          <w:rFonts w:ascii="Times New Roman" w:hAnsi="Times New Roman"/>
          <w:b/>
          <w:bCs/>
          <w:sz w:val="24"/>
          <w:szCs w:val="24"/>
        </w:rPr>
        <w:t>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6456F">
        <w:rPr>
          <w:rFonts w:ascii="Times New Roman" w:hAnsi="Times New Roman"/>
          <w:bCs/>
          <w:sz w:val="24"/>
          <w:szCs w:val="24"/>
        </w:rPr>
        <w:t>- di essere</w:t>
      </w:r>
      <w:r>
        <w:rPr>
          <w:rFonts w:ascii="Times New Roman" w:hAnsi="Times New Roman"/>
          <w:bCs/>
          <w:sz w:val="24"/>
          <w:szCs w:val="24"/>
        </w:rPr>
        <w:t xml:space="preserve"> in possesso del riconoscimento di una invalidità rilasciata da una commissione medico legale, non inferiore al 100%         </w:t>
      </w:r>
      <w:r w:rsidRPr="000C3152">
        <w:rPr>
          <w:rFonts w:ascii="Times New Roman" w:hAnsi="Times New Roman"/>
          <w:b/>
          <w:bCs/>
          <w:sz w:val="24"/>
          <w:szCs w:val="24"/>
        </w:rPr>
        <w:t>(SI)</w:t>
      </w: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Pr="000C3152">
        <w:rPr>
          <w:rFonts w:ascii="Times New Roman" w:hAnsi="Times New Roman"/>
          <w:b/>
          <w:bCs/>
          <w:sz w:val="24"/>
          <w:szCs w:val="24"/>
        </w:rPr>
        <w:t>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Pr="00313DC8" w:rsidRDefault="0042751A" w:rsidP="00313DC8">
      <w:pPr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42751A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diagnosi principale ………………………………………………………</w:t>
      </w:r>
    </w:p>
    <w:p w:rsidR="0042751A" w:rsidRPr="00313DC8" w:rsidRDefault="0042751A" w:rsidP="00313DC8">
      <w:pPr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42751A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Altre patologie presenti ……………………………………………………</w:t>
      </w:r>
    </w:p>
    <w:p w:rsidR="0042751A" w:rsidRPr="00313DC8" w:rsidRDefault="0042751A" w:rsidP="00313DC8">
      <w:pPr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42751A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Medico di medicina generale ……………………………………………… (cognome e nome)</w:t>
      </w:r>
    </w:p>
    <w:p w:rsidR="0042751A" w:rsidRPr="00313DC8" w:rsidRDefault="0042751A" w:rsidP="00313DC8">
      <w:pPr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42751A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Specialista di riferimento ………………………………………………….. (cognome e nome)</w:t>
      </w:r>
    </w:p>
    <w:p w:rsidR="0042751A" w:rsidRPr="00313DC8" w:rsidRDefault="0042751A" w:rsidP="00313DC8">
      <w:pPr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42751A" w:rsidRPr="00222A5D" w:rsidRDefault="0042751A" w:rsidP="00313DC8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</w:t>
      </w:r>
      <w:r w:rsidRPr="00222A5D">
        <w:rPr>
          <w:rFonts w:ascii="Times New Roman" w:hAnsi="Times New Roman"/>
          <w:bCs/>
          <w:i/>
          <w:sz w:val="24"/>
          <w:szCs w:val="24"/>
        </w:rPr>
        <w:t xml:space="preserve">E’ possibile allegare </w:t>
      </w:r>
      <w:r>
        <w:rPr>
          <w:rFonts w:ascii="Times New Roman" w:hAnsi="Times New Roman"/>
          <w:bCs/>
          <w:i/>
          <w:sz w:val="24"/>
          <w:szCs w:val="24"/>
        </w:rPr>
        <w:t xml:space="preserve">eventuale </w:t>
      </w:r>
      <w:r w:rsidRPr="00222A5D">
        <w:rPr>
          <w:rFonts w:ascii="Times New Roman" w:hAnsi="Times New Roman"/>
          <w:bCs/>
          <w:i/>
          <w:sz w:val="24"/>
          <w:szCs w:val="24"/>
        </w:rPr>
        <w:t>documentazione di cui sopra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42751A" w:rsidRDefault="0042751A" w:rsidP="00313D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2751A" w:rsidRDefault="0042751A" w:rsidP="00313D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Pr="0081485D" w:rsidRDefault="0042751A" w:rsidP="00313D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QUADRO C – </w:t>
      </w:r>
      <w:r w:rsidRPr="00E23D52">
        <w:rPr>
          <w:rFonts w:ascii="Times New Roman" w:hAnsi="Times New Roman"/>
          <w:b/>
          <w:bCs/>
          <w:sz w:val="24"/>
          <w:szCs w:val="24"/>
        </w:rPr>
        <w:t>COMPOSIZIONE DEL NUCLEO FAMILIARE CONVIVENTE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1485D">
        <w:rPr>
          <w:rFonts w:ascii="Times New Roman" w:hAnsi="Times New Roman"/>
          <w:bCs/>
          <w:sz w:val="24"/>
          <w:szCs w:val="24"/>
        </w:rPr>
        <w:t>(nel quale si realizza il progetto)</w:t>
      </w:r>
    </w:p>
    <w:p w:rsidR="0042751A" w:rsidRDefault="0042751A" w:rsidP="00313DC8">
      <w:pPr>
        <w:spacing w:after="0"/>
        <w:rPr>
          <w:rFonts w:ascii="Times New Roman" w:hAnsi="Times New Roman"/>
          <w:sz w:val="20"/>
          <w:szCs w:val="20"/>
        </w:rPr>
      </w:pPr>
    </w:p>
    <w:p w:rsidR="0042751A" w:rsidRPr="00E23D52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381339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che la composizione</w:t>
      </w:r>
      <w:r w:rsidRPr="00E23D52">
        <w:rPr>
          <w:rFonts w:ascii="Times New Roman" w:hAnsi="Times New Roman"/>
          <w:sz w:val="24"/>
          <w:szCs w:val="24"/>
        </w:rPr>
        <w:t xml:space="preserve"> del nucleo familiare convivente è la seguente:</w:t>
      </w:r>
    </w:p>
    <w:p w:rsidR="0042751A" w:rsidRDefault="0042751A" w:rsidP="00313DC8">
      <w:pPr>
        <w:spacing w:after="0"/>
        <w:rPr>
          <w:rFonts w:ascii="Times New Roman" w:hAnsi="Times New Roman"/>
          <w:sz w:val="24"/>
          <w:szCs w:val="24"/>
        </w:rPr>
      </w:pPr>
      <w:r w:rsidRPr="00381339">
        <w:rPr>
          <w:rFonts w:ascii="Times New Roman" w:hAnsi="Times New Roman"/>
          <w:sz w:val="24"/>
          <w:szCs w:val="24"/>
        </w:rPr>
        <w:t>Numero persone …………..  di cui con disabilità  ……</w:t>
      </w:r>
      <w:r>
        <w:rPr>
          <w:rFonts w:ascii="Times New Roman" w:hAnsi="Times New Roman"/>
          <w:sz w:val="24"/>
          <w:szCs w:val="24"/>
        </w:rPr>
        <w:t>……</w:t>
      </w:r>
    </w:p>
    <w:p w:rsidR="0042751A" w:rsidRDefault="0042751A" w:rsidP="00313DC8">
      <w:pPr>
        <w:spacing w:after="0"/>
        <w:rPr>
          <w:rFonts w:ascii="Times New Roman" w:hAnsi="Times New Roman"/>
          <w:sz w:val="24"/>
          <w:szCs w:val="24"/>
        </w:rPr>
      </w:pPr>
    </w:p>
    <w:p w:rsidR="0042751A" w:rsidRDefault="0042751A" w:rsidP="00313DC8">
      <w:pPr>
        <w:spacing w:after="0"/>
        <w:rPr>
          <w:rFonts w:ascii="Times New Roman" w:hAnsi="Times New Roman"/>
          <w:sz w:val="24"/>
          <w:szCs w:val="24"/>
        </w:rPr>
      </w:pPr>
    </w:p>
    <w:p w:rsidR="0042751A" w:rsidRDefault="0042751A" w:rsidP="00313D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D – LISTA ATTESA VITA INDIPENDENTE REGIONALE</w:t>
      </w:r>
    </w:p>
    <w:p w:rsidR="0042751A" w:rsidRPr="00313DC8" w:rsidRDefault="0042751A" w:rsidP="00313D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313DC8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-</w:t>
      </w:r>
      <w:r w:rsidRPr="00E6456F">
        <w:rPr>
          <w:rFonts w:ascii="Times New Roman" w:hAnsi="Times New Roman"/>
          <w:bCs/>
          <w:sz w:val="24"/>
          <w:szCs w:val="24"/>
        </w:rPr>
        <w:t xml:space="preserve"> di essere </w:t>
      </w:r>
      <w:r>
        <w:rPr>
          <w:rFonts w:ascii="Times New Roman" w:hAnsi="Times New Roman"/>
          <w:bCs/>
          <w:sz w:val="24"/>
          <w:szCs w:val="24"/>
        </w:rPr>
        <w:t xml:space="preserve">collocato </w:t>
      </w:r>
      <w:r w:rsidRPr="00E6456F">
        <w:rPr>
          <w:rFonts w:ascii="Times New Roman" w:hAnsi="Times New Roman"/>
          <w:bCs/>
          <w:sz w:val="24"/>
          <w:szCs w:val="24"/>
        </w:rPr>
        <w:t xml:space="preserve">in </w:t>
      </w:r>
      <w:r>
        <w:rPr>
          <w:rFonts w:ascii="Times New Roman" w:hAnsi="Times New Roman"/>
          <w:bCs/>
          <w:sz w:val="24"/>
          <w:szCs w:val="24"/>
        </w:rPr>
        <w:t xml:space="preserve">lista di attesa per il contributo per progetti di vita indipendente di cui alla DGR 1329/2015 e ssmmii     </w:t>
      </w:r>
      <w:r w:rsidRPr="000C3152">
        <w:rPr>
          <w:rFonts w:ascii="Times New Roman" w:hAnsi="Times New Roman"/>
          <w:b/>
          <w:bCs/>
          <w:sz w:val="24"/>
          <w:szCs w:val="24"/>
        </w:rPr>
        <w:t>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Pr="001A29D3" w:rsidRDefault="0042751A" w:rsidP="00313DC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</w:t>
      </w:r>
      <w:r w:rsidRPr="000C3152">
        <w:rPr>
          <w:rFonts w:ascii="Times New Roman" w:hAnsi="Times New Roman"/>
          <w:b/>
          <w:bCs/>
          <w:sz w:val="24"/>
          <w:szCs w:val="24"/>
        </w:rPr>
        <w:t>(SI)</w:t>
      </w:r>
      <w:r w:rsidRPr="00E23D52">
        <w:rPr>
          <w:rFonts w:ascii="Times New Roman" w:hAnsi="Times New Roman"/>
          <w:bCs/>
          <w:sz w:val="24"/>
          <w:szCs w:val="24"/>
        </w:rPr>
        <w:t xml:space="preserve">    a far data dal ……………….</w:t>
      </w:r>
    </w:p>
    <w:p w:rsidR="0042751A" w:rsidRDefault="0042751A" w:rsidP="00956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956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Pr="00A136A8" w:rsidRDefault="0042751A" w:rsidP="00956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5077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RICHIEDE</w:t>
      </w:r>
    </w:p>
    <w:p w:rsidR="0042751A" w:rsidRDefault="0042751A" w:rsidP="005077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2751A" w:rsidRPr="00C43529" w:rsidRDefault="0042751A" w:rsidP="005077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43529">
        <w:rPr>
          <w:rFonts w:ascii="Times New Roman" w:hAnsi="Times New Roman"/>
          <w:b/>
          <w:bCs/>
          <w:sz w:val="24"/>
          <w:szCs w:val="24"/>
        </w:rPr>
        <w:t>un contributo per il sostegno al proprio progetto di vita indipendente</w:t>
      </w:r>
    </w:p>
    <w:p w:rsidR="0042751A" w:rsidRDefault="0042751A" w:rsidP="00612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612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612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E – OBIETTIVO/I DEL PROPRIO PROGETTO DI VITA INDIPENDENTE</w:t>
      </w:r>
    </w:p>
    <w:p w:rsidR="0042751A" w:rsidRPr="00A136A8" w:rsidRDefault="0042751A" w:rsidP="00612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supporto a percorsi di start-up di impresa o lavoro autonomo;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formazione universitaria, dottorato o master post-laurea;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sostegno alla frequenza di corsi di formazione professionale, compresi i tirocini retribuiti professionalizzanti;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sostegno al ruolo genitoriale;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percorsi di de-istituzionalizzazione o uscita dal nucleo familiare di origine;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accompagnamento al lavoro (per lavoratori dipendenti);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sostegno alle attività quotidiane e domestiche;</w:t>
      </w:r>
    </w:p>
    <w:p w:rsidR="0042751A" w:rsidRPr="00A136A8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accompagnamento per lo svolgimento di attività sportive;</w:t>
      </w:r>
    </w:p>
    <w:p w:rsidR="0042751A" w:rsidRDefault="0042751A" w:rsidP="00C03F54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136A8">
        <w:rPr>
          <w:rFonts w:ascii="Times New Roman" w:hAnsi="Times New Roman" w:cs="Times New Roman"/>
        </w:rPr>
        <w:t>accompagnamento per attività associative o di volontariato</w:t>
      </w:r>
    </w:p>
    <w:p w:rsidR="0042751A" w:rsidRPr="006E447D" w:rsidRDefault="0042751A" w:rsidP="006E447D">
      <w:pPr>
        <w:pStyle w:val="Textbody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E447D">
        <w:t>altro (specificare) …………………………………………</w:t>
      </w:r>
    </w:p>
    <w:p w:rsidR="0042751A" w:rsidRDefault="0042751A" w:rsidP="0051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Pr="00697584" w:rsidRDefault="0042751A" w:rsidP="00517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7584">
        <w:rPr>
          <w:rFonts w:ascii="Times New Roman" w:hAnsi="Times New Roman"/>
          <w:b/>
          <w:bCs/>
          <w:sz w:val="24"/>
          <w:szCs w:val="24"/>
        </w:rPr>
        <w:t>(E’ possibile barrare uno o più obiettivi)</w:t>
      </w:r>
    </w:p>
    <w:p w:rsidR="0042751A" w:rsidRPr="00C23E4F" w:rsidRDefault="0042751A" w:rsidP="00C23E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97584">
        <w:rPr>
          <w:rFonts w:ascii="Times New Roman" w:hAnsi="Times New Roman"/>
          <w:bCs/>
          <w:sz w:val="24"/>
          <w:szCs w:val="24"/>
        </w:rPr>
        <w:t xml:space="preserve">Nel caso di più obiettivi progettuali, il punteggio è assegnato all’obiettivo prevalente, intendendo con questo, l’obiettivo </w:t>
      </w:r>
      <w:r>
        <w:rPr>
          <w:rFonts w:ascii="Times New Roman" w:hAnsi="Times New Roman"/>
          <w:bCs/>
          <w:sz w:val="24"/>
          <w:szCs w:val="24"/>
        </w:rPr>
        <w:t>sul quale sono allocate le maggiori spese.</w:t>
      </w:r>
    </w:p>
    <w:p w:rsidR="0042751A" w:rsidRDefault="0042751A" w:rsidP="00A136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A136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4764B2" w:rsidRDefault="0042751A" w:rsidP="00B21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CON RIFERIMENTO AL/AI SOLO/</w:t>
      </w:r>
      <w:r w:rsidRPr="004764B2">
        <w:rPr>
          <w:rFonts w:ascii="Times New Roman" w:hAnsi="Times New Roman"/>
          <w:u w:val="single"/>
        </w:rPr>
        <w:t>I OBIETTIV</w:t>
      </w:r>
      <w:r>
        <w:rPr>
          <w:rFonts w:ascii="Times New Roman" w:hAnsi="Times New Roman"/>
          <w:u w:val="single"/>
        </w:rPr>
        <w:t>O/</w:t>
      </w:r>
      <w:r w:rsidRPr="004764B2">
        <w:rPr>
          <w:rFonts w:ascii="Times New Roman" w:hAnsi="Times New Roman"/>
          <w:u w:val="single"/>
        </w:rPr>
        <w:t>I BARRAT</w:t>
      </w:r>
      <w:r>
        <w:rPr>
          <w:rFonts w:ascii="Times New Roman" w:hAnsi="Times New Roman"/>
          <w:u w:val="single"/>
        </w:rPr>
        <w:t>O/</w:t>
      </w:r>
      <w:r w:rsidRPr="004764B2">
        <w:rPr>
          <w:rFonts w:ascii="Times New Roman" w:hAnsi="Times New Roman"/>
          <w:u w:val="single"/>
        </w:rPr>
        <w:t>I, SPECIFICARE</w:t>
      </w:r>
      <w:r w:rsidRPr="004764B2">
        <w:rPr>
          <w:rFonts w:ascii="Times New Roman" w:hAnsi="Times New Roman"/>
        </w:rPr>
        <w:t>:</w:t>
      </w:r>
    </w:p>
    <w:p w:rsidR="0042751A" w:rsidRPr="00517FEB" w:rsidRDefault="0042751A" w:rsidP="000916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2751A" w:rsidRPr="00525EBC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25EBC">
        <w:rPr>
          <w:rFonts w:ascii="Times New Roman" w:hAnsi="Times New Roman" w:cs="Times New Roman"/>
          <w:u w:val="single"/>
        </w:rPr>
        <w:t>Supporto a percorsi di start-up di impresa o lavoro autonomo: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Pr="00A136A8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nome e sede attività …………………………………………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525EBC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25EBC">
        <w:rPr>
          <w:rFonts w:ascii="Times New Roman" w:hAnsi="Times New Roman" w:cs="Times New Roman"/>
          <w:u w:val="single"/>
        </w:rPr>
        <w:t>Formazione universitaria, dottorato o master post-laurea:</w:t>
      </w:r>
    </w:p>
    <w:p w:rsidR="0042751A" w:rsidRDefault="0042751A" w:rsidP="00525EBC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Default="0042751A" w:rsidP="00401DB6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Pr="00A136A8" w:rsidRDefault="0042751A" w:rsidP="00401DB6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ente e sede: …………………………………………………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525EBC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525EBC">
        <w:rPr>
          <w:rFonts w:ascii="Times New Roman" w:hAnsi="Times New Roman" w:cs="Times New Roman"/>
          <w:u w:val="single"/>
        </w:rPr>
        <w:t>Sostegno alla frequenza di corsi di formazione professionale, compresi i tirocini retribuiti professionalizzanti:</w:t>
      </w:r>
    </w:p>
    <w:p w:rsidR="0042751A" w:rsidRPr="00A136A8" w:rsidRDefault="0042751A" w:rsidP="00525EBC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Pr="00A136A8" w:rsidRDefault="0042751A" w:rsidP="00525EBC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Pr="00A136A8" w:rsidRDefault="0042751A" w:rsidP="009E4EB2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ente e sede: …………………………………………………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9E4EB2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E4EB2">
        <w:rPr>
          <w:rFonts w:ascii="Times New Roman" w:hAnsi="Times New Roman" w:cs="Times New Roman"/>
          <w:u w:val="single"/>
        </w:rPr>
        <w:t>Sostegno al ruolo genitoriale</w:t>
      </w:r>
      <w:r w:rsidRPr="0081485D">
        <w:rPr>
          <w:rFonts w:ascii="Times New Roman" w:hAnsi="Times New Roman" w:cs="Times New Roman"/>
        </w:rPr>
        <w:t>:</w:t>
      </w:r>
    </w:p>
    <w:p w:rsidR="0042751A" w:rsidRDefault="0042751A" w:rsidP="00B2146E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Numero figli …………………</w:t>
      </w:r>
    </w:p>
    <w:p w:rsidR="0042751A" w:rsidRDefault="0042751A" w:rsidP="00B2146E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 xml:space="preserve">Età …………………………..  con </w:t>
      </w:r>
      <w:r w:rsidRPr="007B0756">
        <w:rPr>
          <w:rFonts w:ascii="Times New Roman" w:hAnsi="Times New Roman"/>
        </w:rPr>
        <w:t xml:space="preserve">disabilità </w:t>
      </w:r>
      <w:r w:rsidRPr="007B0756">
        <w:rPr>
          <w:rFonts w:ascii="Times New Roman" w:hAnsi="Times New Roman"/>
          <w:bCs/>
          <w:sz w:val="24"/>
          <w:szCs w:val="24"/>
        </w:rPr>
        <w:t xml:space="preserve">      (SI)      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Default="0042751A" w:rsidP="00B2146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Numero settimane di gravidanza ……………</w:t>
      </w:r>
    </w:p>
    <w:p w:rsidR="0042751A" w:rsidRDefault="0042751A" w:rsidP="00B2146E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474BDF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74BDF">
        <w:rPr>
          <w:rFonts w:ascii="Times New Roman" w:hAnsi="Times New Roman" w:cs="Times New Roman"/>
          <w:u w:val="single"/>
        </w:rPr>
        <w:t>Percorsi di de-istituzionalizzazione o uscita dal nucleo familiare di origine</w:t>
      </w:r>
      <w:r w:rsidRPr="0081485D">
        <w:rPr>
          <w:rFonts w:ascii="Times New Roman" w:hAnsi="Times New Roman" w:cs="Times New Roman"/>
        </w:rPr>
        <w:t>:</w:t>
      </w:r>
    </w:p>
    <w:p w:rsidR="0042751A" w:rsidRPr="00A136A8" w:rsidRDefault="0042751A" w:rsidP="00525EBC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 w:rsidRPr="0081485D">
        <w:rPr>
          <w:rFonts w:ascii="Times New Roman" w:hAnsi="Times New Roman" w:cs="Times New Roman"/>
        </w:rPr>
        <w:t>Se de-istituzionalizzazione, indicare struttura di provenienza …………………….</w:t>
      </w:r>
    </w:p>
    <w:p w:rsidR="0042751A" w:rsidRPr="0081485D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uscita dal nucleo familiare di origine, indicare se housing-cohousing ……………………….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474BDF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74BDF">
        <w:rPr>
          <w:rFonts w:ascii="Times New Roman" w:hAnsi="Times New Roman" w:cs="Times New Roman"/>
          <w:u w:val="single"/>
        </w:rPr>
        <w:t>Accompagnamento al lavoro (per lavoratori dipendenti)</w:t>
      </w:r>
      <w:r w:rsidRPr="00653B23">
        <w:rPr>
          <w:rFonts w:ascii="Times New Roman" w:hAnsi="Times New Roman" w:cs="Times New Roman"/>
        </w:rPr>
        <w:t>:</w:t>
      </w:r>
    </w:p>
    <w:p w:rsidR="0042751A" w:rsidRPr="00A136A8" w:rsidRDefault="0042751A" w:rsidP="00525EBC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Pr="00A136A8" w:rsidRDefault="0042751A" w:rsidP="009E4EB2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Pr="00A136A8" w:rsidRDefault="0042751A" w:rsidP="009E4EB2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ente e sede: …………………………………………………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F8308B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F8308B">
        <w:rPr>
          <w:rFonts w:ascii="Times New Roman" w:hAnsi="Times New Roman" w:cs="Times New Roman"/>
          <w:u w:val="single"/>
        </w:rPr>
        <w:t>Sostegno alle attività quotidiane e domestiche</w:t>
      </w:r>
      <w:r w:rsidRPr="00653B23">
        <w:rPr>
          <w:rFonts w:ascii="Times New Roman" w:hAnsi="Times New Roman" w:cs="Times New Roman"/>
        </w:rPr>
        <w:t>:</w:t>
      </w:r>
    </w:p>
    <w:p w:rsidR="0042751A" w:rsidRPr="00A136A8" w:rsidRDefault="0042751A" w:rsidP="00F8308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Pr="00A136A8" w:rsidRDefault="0042751A" w:rsidP="00F8308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A15DA1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15DA1">
        <w:rPr>
          <w:rFonts w:ascii="Times New Roman" w:hAnsi="Times New Roman" w:cs="Times New Roman"/>
          <w:u w:val="single"/>
        </w:rPr>
        <w:t>Accompagnamento per lo svolgimento di attività sportive</w:t>
      </w:r>
      <w:r w:rsidRPr="00653B23">
        <w:rPr>
          <w:rFonts w:ascii="Times New Roman" w:hAnsi="Times New Roman" w:cs="Times New Roman"/>
        </w:rPr>
        <w:t>:</w:t>
      </w:r>
    </w:p>
    <w:p w:rsidR="0042751A" w:rsidRPr="00A136A8" w:rsidRDefault="0042751A" w:rsidP="00A15DA1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Default="0042751A" w:rsidP="00A15DA1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Pr="00A136A8" w:rsidRDefault="0042751A" w:rsidP="00653B23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ente e sede: …………………………………………………</w:t>
      </w:r>
    </w:p>
    <w:p w:rsidR="0042751A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:rsidR="0042751A" w:rsidRPr="00A15DA1" w:rsidRDefault="0042751A" w:rsidP="00517FEB">
      <w:pPr>
        <w:pStyle w:val="Textbody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15DA1">
        <w:rPr>
          <w:rFonts w:ascii="Times New Roman" w:hAnsi="Times New Roman" w:cs="Times New Roman"/>
          <w:u w:val="single"/>
        </w:rPr>
        <w:t>Accompagnamento per attività associative o di volontariato</w:t>
      </w:r>
      <w:r w:rsidRPr="00653B23">
        <w:rPr>
          <w:rFonts w:ascii="Times New Roman" w:hAnsi="Times New Roman" w:cs="Times New Roman"/>
        </w:rPr>
        <w:t>:</w:t>
      </w:r>
    </w:p>
    <w:p w:rsidR="0042751A" w:rsidRPr="00A136A8" w:rsidRDefault="0042751A" w:rsidP="00A15DA1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avvio: ……………….</w:t>
      </w:r>
    </w:p>
    <w:p w:rsidR="0042751A" w:rsidRPr="00A136A8" w:rsidRDefault="0042751A" w:rsidP="00A15DA1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Durata: ………………….. (num ore, numero mesi)</w:t>
      </w:r>
    </w:p>
    <w:p w:rsidR="0042751A" w:rsidRPr="00A136A8" w:rsidRDefault="0042751A" w:rsidP="00653B23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Specificare ente e sede: …………………………………………………</w:t>
      </w:r>
    </w:p>
    <w:p w:rsidR="0042751A" w:rsidRDefault="0042751A" w:rsidP="000916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Pr="00C03F54" w:rsidRDefault="0042751A" w:rsidP="000916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Altro da specificare:</w:t>
      </w:r>
    </w:p>
    <w:p w:rsidR="0042751A" w:rsidRPr="00C03F54" w:rsidRDefault="0042751A" w:rsidP="000916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2751A" w:rsidRPr="00C03F54" w:rsidRDefault="0042751A" w:rsidP="004E40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2751A" w:rsidRPr="00C03F54" w:rsidRDefault="0042751A" w:rsidP="004E40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2751A" w:rsidRPr="00C03F54" w:rsidRDefault="0042751A" w:rsidP="004E40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2751A" w:rsidRPr="00C03F54" w:rsidRDefault="0042751A" w:rsidP="004E40D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2751A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F – DURATA DEL PROPRIO PROGETTO DI VITA INDIPENDENTE</w:t>
      </w:r>
    </w:p>
    <w:p w:rsidR="0042751A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Pr="000228E0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228E0">
        <w:rPr>
          <w:rFonts w:ascii="Times New Roman" w:hAnsi="Times New Roman"/>
          <w:bCs/>
          <w:sz w:val="24"/>
          <w:szCs w:val="24"/>
        </w:rPr>
        <w:t>Indicare numero di mesi per i quali si richiede il contributo …………………</w:t>
      </w:r>
    </w:p>
    <w:p w:rsidR="0042751A" w:rsidRPr="00691193" w:rsidRDefault="0042751A" w:rsidP="000228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91193">
        <w:rPr>
          <w:rFonts w:ascii="Times New Roman" w:hAnsi="Times New Roman"/>
          <w:bCs/>
          <w:sz w:val="24"/>
          <w:szCs w:val="24"/>
        </w:rPr>
        <w:t>(</w:t>
      </w:r>
      <w:r w:rsidRPr="005F0CBA">
        <w:rPr>
          <w:rFonts w:ascii="Times New Roman" w:hAnsi="Times New Roman"/>
          <w:bCs/>
          <w:i/>
          <w:sz w:val="24"/>
          <w:szCs w:val="24"/>
        </w:rPr>
        <w:t>durata minima 6 mesi; durata massima 12 mesi</w:t>
      </w:r>
      <w:r w:rsidRPr="00691193">
        <w:rPr>
          <w:rFonts w:ascii="Times New Roman" w:hAnsi="Times New Roman"/>
          <w:bCs/>
          <w:sz w:val="24"/>
          <w:szCs w:val="24"/>
        </w:rPr>
        <w:t>)</w:t>
      </w:r>
    </w:p>
    <w:p w:rsidR="0042751A" w:rsidRDefault="0042751A" w:rsidP="00262770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42751A" w:rsidRPr="00691193" w:rsidRDefault="0042751A" w:rsidP="00262770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42751A" w:rsidRPr="00CD1260" w:rsidRDefault="0042751A" w:rsidP="00CD126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G – SPESE PREVISTE E PIANO ECONOMICO MENSILE DI PROGETTO</w:t>
      </w:r>
    </w:p>
    <w:p w:rsidR="0042751A" w:rsidRPr="00262770" w:rsidRDefault="0042751A" w:rsidP="00CD1260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(Elenco delle spese ammissibili, barrare quelle previste e </w:t>
      </w:r>
      <w:r w:rsidRPr="00262770">
        <w:rPr>
          <w:rFonts w:ascii="Times New Roman" w:hAnsi="Times New Roman" w:cs="Times New Roman"/>
        </w:rPr>
        <w:t xml:space="preserve">specificare quanto </w:t>
      </w:r>
      <w:r>
        <w:rPr>
          <w:rFonts w:ascii="Times New Roman" w:hAnsi="Times New Roman" w:cs="Times New Roman"/>
        </w:rPr>
        <w:t>richiesto)</w:t>
      </w:r>
    </w:p>
    <w:p w:rsidR="0042751A" w:rsidRDefault="0042751A" w:rsidP="003F128A">
      <w:pPr>
        <w:pStyle w:val="Standard"/>
        <w:rPr>
          <w:rFonts w:ascii="Times New Roman" w:hAnsi="Times New Roman" w:cs="Times New Roman"/>
        </w:rPr>
      </w:pPr>
    </w:p>
    <w:p w:rsidR="0042751A" w:rsidRPr="004764B2" w:rsidRDefault="0042751A" w:rsidP="0047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CON RIFERIMENTO ALL’</w:t>
      </w:r>
      <w:r w:rsidRPr="004764B2">
        <w:rPr>
          <w:rFonts w:ascii="Times New Roman" w:hAnsi="Times New Roman"/>
          <w:u w:val="single"/>
        </w:rPr>
        <w:t>OBIETTIV</w:t>
      </w:r>
      <w:r>
        <w:rPr>
          <w:rFonts w:ascii="Times New Roman" w:hAnsi="Times New Roman"/>
          <w:u w:val="single"/>
        </w:rPr>
        <w:t>O ……………….…………………………… INDICATO</w:t>
      </w:r>
      <w:r w:rsidRPr="004764B2">
        <w:rPr>
          <w:rFonts w:ascii="Times New Roman" w:hAnsi="Times New Roman"/>
          <w:u w:val="single"/>
        </w:rPr>
        <w:t xml:space="preserve"> NEL QUADRO E, SPECIFICARE</w:t>
      </w:r>
      <w:r w:rsidRPr="004764B2">
        <w:rPr>
          <w:rFonts w:ascii="Times New Roman" w:hAnsi="Times New Roman"/>
        </w:rPr>
        <w:t>:</w:t>
      </w:r>
    </w:p>
    <w:p w:rsidR="0042751A" w:rsidRDefault="0042751A" w:rsidP="003F128A">
      <w:pPr>
        <w:pStyle w:val="Standard"/>
        <w:rPr>
          <w:rFonts w:ascii="Times New Roman" w:hAnsi="Times New Roman" w:cs="Times New Roman"/>
        </w:rPr>
      </w:pPr>
    </w:p>
    <w:p w:rsidR="0042751A" w:rsidRDefault="0042751A" w:rsidP="00ED4019">
      <w:pPr>
        <w:pStyle w:val="Corp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Assistente personale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assistenti ……………….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ore contrattualizzate …………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Spesa media mensile ………………</w:t>
      </w:r>
    </w:p>
    <w:p w:rsidR="0042751A" w:rsidRPr="00A22599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A22599" w:rsidRDefault="0042751A" w:rsidP="00ED4019">
      <w:pPr>
        <w:pStyle w:val="Corpo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Housing, C</w:t>
      </w:r>
      <w:r w:rsidRPr="00A22599">
        <w:rPr>
          <w:rFonts w:cs="Times New Roman"/>
        </w:rPr>
        <w:t>ohousing</w:t>
      </w:r>
      <w:r>
        <w:rPr>
          <w:rFonts w:cs="Times New Roman"/>
        </w:rPr>
        <w:t>, altre forme di abitare sociale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Spese affitto ………………(indicare importo mensile)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Materiale di consumo …………….. (indicare oggetto e spesa media mensile)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Utenze ………………… (indicare oggetto e spesa media mensile)</w:t>
      </w: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ED4019">
      <w:pPr>
        <w:pStyle w:val="Corpo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Trasporto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Pubblico …………….. (indicare oggetto e spesa mensile)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Privato ……………… (indicare oggetto e spesa mensile)</w:t>
      </w:r>
    </w:p>
    <w:p w:rsidR="0042751A" w:rsidRDefault="0042751A" w:rsidP="00ED4019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Sociale ……………… (indicare oggetto e spesa mensile)</w:t>
      </w: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4764B2" w:rsidRDefault="0042751A" w:rsidP="00336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CON RIFERIMENTO ALL’</w:t>
      </w:r>
      <w:r w:rsidRPr="004764B2">
        <w:rPr>
          <w:rFonts w:ascii="Times New Roman" w:hAnsi="Times New Roman"/>
          <w:u w:val="single"/>
        </w:rPr>
        <w:t>OBIETTIV</w:t>
      </w:r>
      <w:r>
        <w:rPr>
          <w:rFonts w:ascii="Times New Roman" w:hAnsi="Times New Roman"/>
          <w:u w:val="single"/>
        </w:rPr>
        <w:t>O ……………….…………………………… INDICATO</w:t>
      </w:r>
      <w:r w:rsidRPr="004764B2">
        <w:rPr>
          <w:rFonts w:ascii="Times New Roman" w:hAnsi="Times New Roman"/>
          <w:u w:val="single"/>
        </w:rPr>
        <w:t xml:space="preserve"> NEL QUADRO E, SPECIFICARE</w:t>
      </w:r>
      <w:r w:rsidRPr="004764B2">
        <w:rPr>
          <w:rFonts w:ascii="Times New Roman" w:hAnsi="Times New Roman"/>
        </w:rPr>
        <w:t>:</w:t>
      </w:r>
    </w:p>
    <w:p w:rsidR="0042751A" w:rsidRDefault="0042751A" w:rsidP="0033601F">
      <w:pPr>
        <w:pStyle w:val="Standard"/>
        <w:rPr>
          <w:rFonts w:ascii="Times New Roman" w:hAnsi="Times New Roman" w:cs="Times New Roman"/>
        </w:rPr>
      </w:pPr>
    </w:p>
    <w:p w:rsidR="0042751A" w:rsidRDefault="0042751A" w:rsidP="0033601F">
      <w:pPr>
        <w:pStyle w:val="Corp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Assistente personale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assistenti ……………….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ore contrattualizzate …………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Spesa media mensile ………………</w:t>
      </w:r>
    </w:p>
    <w:p w:rsidR="0042751A" w:rsidRPr="00A22599" w:rsidRDefault="0042751A" w:rsidP="0033601F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A22599" w:rsidRDefault="0042751A" w:rsidP="0033601F">
      <w:pPr>
        <w:pStyle w:val="Corpo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Housing, C</w:t>
      </w:r>
      <w:r w:rsidRPr="00A22599">
        <w:rPr>
          <w:rFonts w:cs="Times New Roman"/>
        </w:rPr>
        <w:t>ohousing</w:t>
      </w:r>
      <w:r>
        <w:rPr>
          <w:rFonts w:cs="Times New Roman"/>
        </w:rPr>
        <w:t>, altre forme di abitare sociale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Spese affitto ………………(indicare importo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Materiale di consumo …………….. (indicare oggetto e spesa media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Utenze ………………… (indicare oggetto e spesa media mensile)</w:t>
      </w:r>
    </w:p>
    <w:p w:rsidR="0042751A" w:rsidRDefault="0042751A" w:rsidP="0033601F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33601F">
      <w:pPr>
        <w:pStyle w:val="Corpo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Trasporto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Pubblico …………….. (indicare oggetto e spesa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Privato ……………… (indicare oggetto e spesa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Sociale ……………… (indicare oggetto e spesa mensile)</w:t>
      </w: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4764B2" w:rsidRDefault="0042751A" w:rsidP="00336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CON RIFERIMENTO ALL’</w:t>
      </w:r>
      <w:r w:rsidRPr="004764B2">
        <w:rPr>
          <w:rFonts w:ascii="Times New Roman" w:hAnsi="Times New Roman"/>
          <w:u w:val="single"/>
        </w:rPr>
        <w:t>OBIETTIV</w:t>
      </w:r>
      <w:r>
        <w:rPr>
          <w:rFonts w:ascii="Times New Roman" w:hAnsi="Times New Roman"/>
          <w:u w:val="single"/>
        </w:rPr>
        <w:t>O ……………….…………………………… INDICATO</w:t>
      </w:r>
      <w:r w:rsidRPr="004764B2">
        <w:rPr>
          <w:rFonts w:ascii="Times New Roman" w:hAnsi="Times New Roman"/>
          <w:u w:val="single"/>
        </w:rPr>
        <w:t xml:space="preserve"> NEL QUADRO E, SPECIFICARE</w:t>
      </w:r>
      <w:r w:rsidRPr="004764B2">
        <w:rPr>
          <w:rFonts w:ascii="Times New Roman" w:hAnsi="Times New Roman"/>
        </w:rPr>
        <w:t>:</w:t>
      </w:r>
    </w:p>
    <w:p w:rsidR="0042751A" w:rsidRDefault="0042751A" w:rsidP="0033601F">
      <w:pPr>
        <w:pStyle w:val="Standard"/>
        <w:rPr>
          <w:rFonts w:ascii="Times New Roman" w:hAnsi="Times New Roman" w:cs="Times New Roman"/>
        </w:rPr>
      </w:pPr>
    </w:p>
    <w:p w:rsidR="0042751A" w:rsidRDefault="0042751A" w:rsidP="0033601F">
      <w:pPr>
        <w:pStyle w:val="Corp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Assistente personale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assistenti ……………….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Numero ore contrattualizzate …………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Spesa media mensile ………………</w:t>
      </w:r>
    </w:p>
    <w:p w:rsidR="0042751A" w:rsidRPr="00A22599" w:rsidRDefault="0042751A" w:rsidP="0033601F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A22599" w:rsidRDefault="0042751A" w:rsidP="0033601F">
      <w:pPr>
        <w:pStyle w:val="Corpo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Housing, C</w:t>
      </w:r>
      <w:r w:rsidRPr="00A22599">
        <w:rPr>
          <w:rFonts w:cs="Times New Roman"/>
        </w:rPr>
        <w:t>ohousing</w:t>
      </w:r>
      <w:r>
        <w:rPr>
          <w:rFonts w:cs="Times New Roman"/>
        </w:rPr>
        <w:t>, altre forme di abitare sociale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Spese affitto ………………(indicare importo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Materiale di consumo …………….. (indicare oggetto e spesa media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Utenze ………………… (indicare oggetto e spesa media mensile)</w:t>
      </w:r>
    </w:p>
    <w:p w:rsidR="0042751A" w:rsidRDefault="0042751A" w:rsidP="0033601F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33601F">
      <w:pPr>
        <w:pStyle w:val="Corpo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26"/>
        <w:jc w:val="both"/>
        <w:rPr>
          <w:rFonts w:cs="Times New Roman"/>
        </w:rPr>
      </w:pPr>
      <w:r>
        <w:rPr>
          <w:rFonts w:cs="Times New Roman"/>
        </w:rPr>
        <w:t>Trasporto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Pubblico …………….. (indicare oggetto e spesa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Privato ……………… (indicare oggetto e spesa mensile)</w:t>
      </w:r>
    </w:p>
    <w:p w:rsidR="0042751A" w:rsidRDefault="0042751A" w:rsidP="0033601F">
      <w:pPr>
        <w:pStyle w:val="Corpo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  <w:r>
        <w:rPr>
          <w:rFonts w:cs="Times New Roman"/>
        </w:rPr>
        <w:t>Sociale ……………… (indicare oggetto e spesa mensile)</w:t>
      </w: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Default="0042751A" w:rsidP="00CD1260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imes New Roman"/>
        </w:rPr>
      </w:pPr>
    </w:p>
    <w:p w:rsidR="0042751A" w:rsidRPr="00AE5CBF" w:rsidRDefault="0042751A" w:rsidP="00AE5C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E5CBF">
        <w:rPr>
          <w:rFonts w:ascii="Times New Roman" w:hAnsi="Times New Roman"/>
          <w:i/>
          <w:sz w:val="24"/>
          <w:szCs w:val="24"/>
        </w:rPr>
        <w:t>La titolarità e la responsabilità nella scelta dell’assistente personale e nella gestione del rapporto di lavoro è esclusivamente del richiedente.</w:t>
      </w:r>
    </w:p>
    <w:p w:rsidR="0042751A" w:rsidRDefault="0042751A" w:rsidP="00AE5C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Default="0042751A" w:rsidP="00AE5CB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A27F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QUADRO F – PRESTAZIONI E SERVIZI DI CUI USUFRUISCE</w:t>
      </w:r>
    </w:p>
    <w:p w:rsidR="0042751A" w:rsidRPr="009B080B" w:rsidRDefault="0042751A" w:rsidP="00A136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Prestazioni/ </w:t>
      </w:r>
      <w:r w:rsidRPr="009B080B">
        <w:rPr>
          <w:rFonts w:ascii="Times New Roman" w:hAnsi="Times New Roman"/>
          <w:sz w:val="24"/>
          <w:szCs w:val="24"/>
        </w:rPr>
        <w:t>interventi domiciliari in forma indiretta</w:t>
      </w:r>
      <w:r>
        <w:rPr>
          <w:rFonts w:ascii="Times New Roman" w:hAnsi="Times New Roman"/>
          <w:sz w:val="24"/>
          <w:szCs w:val="24"/>
        </w:rPr>
        <w:t>:</w:t>
      </w:r>
    </w:p>
    <w:p w:rsidR="0042751A" w:rsidRPr="009B080B" w:rsidRDefault="0042751A" w:rsidP="009B080B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80B">
        <w:rPr>
          <w:rFonts w:ascii="Times New Roman" w:hAnsi="Times New Roman"/>
          <w:sz w:val="24"/>
          <w:szCs w:val="24"/>
        </w:rPr>
        <w:t>contributo per progetto vita indipendente</w:t>
      </w:r>
    </w:p>
    <w:p w:rsidR="0042751A" w:rsidRPr="009B080B" w:rsidRDefault="0042751A" w:rsidP="009B080B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80B">
        <w:rPr>
          <w:rFonts w:ascii="Times New Roman" w:hAnsi="Times New Roman"/>
          <w:sz w:val="24"/>
          <w:szCs w:val="24"/>
        </w:rPr>
        <w:t>contributo disabilità gravissime</w:t>
      </w:r>
    </w:p>
    <w:p w:rsidR="0042751A" w:rsidRPr="009B080B" w:rsidRDefault="0042751A" w:rsidP="009B080B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B080B">
        <w:rPr>
          <w:rFonts w:ascii="Times New Roman" w:hAnsi="Times New Roman"/>
          <w:sz w:val="24"/>
          <w:szCs w:val="24"/>
          <w:lang w:val="en-US"/>
        </w:rPr>
        <w:t>contributo SLA</w:t>
      </w:r>
    </w:p>
    <w:p w:rsidR="0042751A" w:rsidRDefault="0042751A" w:rsidP="009B080B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80B">
        <w:rPr>
          <w:rFonts w:ascii="Times New Roman" w:hAnsi="Times New Roman"/>
          <w:sz w:val="24"/>
          <w:szCs w:val="24"/>
        </w:rPr>
        <w:t>contributo Home Care Premium</w:t>
      </w:r>
    </w:p>
    <w:p w:rsidR="0042751A" w:rsidRPr="00886484" w:rsidRDefault="0042751A" w:rsidP="00886484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contributo a valere sul Fondo Sociale Europeo</w:t>
      </w:r>
    </w:p>
    <w:p w:rsidR="0042751A" w:rsidRPr="009B080B" w:rsidRDefault="0042751A" w:rsidP="009B080B">
      <w:pPr>
        <w:pStyle w:val="ListParagraph"/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80B">
        <w:rPr>
          <w:rFonts w:ascii="Times New Roman" w:hAnsi="Times New Roman"/>
          <w:sz w:val="24"/>
          <w:szCs w:val="24"/>
        </w:rPr>
        <w:t>altro tipo di titolo/assegno/contributo per l’acquisto di servizi, per il sostegno alle funzioni assistenziali, per l’assunzione di un assistente personale o un caregiver familiare</w:t>
      </w:r>
    </w:p>
    <w:p w:rsidR="0042751A" w:rsidRPr="009B080B" w:rsidRDefault="0042751A" w:rsidP="009B080B">
      <w:pPr>
        <w:pStyle w:val="ListParagraph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80B">
        <w:rPr>
          <w:rFonts w:ascii="Times New Roman" w:hAnsi="Times New Roman"/>
          <w:sz w:val="24"/>
          <w:szCs w:val="24"/>
        </w:rPr>
        <w:t>(specificare ………………………………………………..)</w:t>
      </w:r>
    </w:p>
    <w:p w:rsidR="0042751A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I</w:t>
      </w:r>
      <w:r w:rsidRPr="009B080B">
        <w:rPr>
          <w:rFonts w:ascii="Times New Roman" w:hAnsi="Times New Roman"/>
          <w:sz w:val="24"/>
          <w:szCs w:val="24"/>
        </w:rPr>
        <w:t>nterventi di cui alla L. 112/2016 (cosiddetto Dopo di noi), limitatamente ai servizi</w:t>
      </w:r>
      <w:r>
        <w:rPr>
          <w:rFonts w:ascii="Times New Roman" w:hAnsi="Times New Roman"/>
          <w:sz w:val="24"/>
          <w:szCs w:val="24"/>
        </w:rPr>
        <w:t xml:space="preserve"> di tipo residenziale</w:t>
      </w:r>
      <w:r w:rsidRPr="009B080B">
        <w:rPr>
          <w:rFonts w:ascii="Times New Roman" w:hAnsi="Times New Roman"/>
          <w:sz w:val="24"/>
          <w:szCs w:val="24"/>
        </w:rPr>
        <w:t xml:space="preserve"> rientranti nell’ambito B di cui alla DGR 753/2017</w:t>
      </w:r>
    </w:p>
    <w:p w:rsidR="0042751A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9B080B">
      <w:pPr>
        <w:ind w:left="3540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C3152">
        <w:rPr>
          <w:rFonts w:ascii="Times New Roman" w:hAnsi="Times New Roman"/>
          <w:b/>
          <w:bCs/>
          <w:sz w:val="24"/>
          <w:szCs w:val="24"/>
        </w:rPr>
        <w:t>(SI)</w:t>
      </w: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Pr="000C3152">
        <w:rPr>
          <w:rFonts w:ascii="Times New Roman" w:hAnsi="Times New Roman"/>
          <w:b/>
          <w:bCs/>
          <w:sz w:val="24"/>
          <w:szCs w:val="24"/>
        </w:rPr>
        <w:t>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Pr="009B080B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I</w:t>
      </w:r>
      <w:r w:rsidRPr="009B080B">
        <w:rPr>
          <w:rFonts w:ascii="Times New Roman" w:hAnsi="Times New Roman"/>
          <w:sz w:val="24"/>
          <w:szCs w:val="24"/>
        </w:rPr>
        <w:t>nserimento permanente in una struttura residenziale;</w:t>
      </w:r>
    </w:p>
    <w:p w:rsidR="0042751A" w:rsidRPr="009B080B" w:rsidRDefault="0042751A" w:rsidP="009B08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51A" w:rsidRDefault="0042751A" w:rsidP="009B080B">
      <w:pPr>
        <w:ind w:left="3540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C3152">
        <w:rPr>
          <w:rFonts w:ascii="Times New Roman" w:hAnsi="Times New Roman"/>
          <w:b/>
          <w:bCs/>
          <w:sz w:val="24"/>
          <w:szCs w:val="24"/>
        </w:rPr>
        <w:t>(SI)</w:t>
      </w: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Pr="000C3152">
        <w:rPr>
          <w:rFonts w:ascii="Times New Roman" w:hAnsi="Times New Roman"/>
          <w:b/>
          <w:bCs/>
          <w:sz w:val="24"/>
          <w:szCs w:val="24"/>
        </w:rPr>
        <w:t>(NO)</w:t>
      </w:r>
      <w:r>
        <w:rPr>
          <w:rFonts w:ascii="Times New Roman" w:hAnsi="Times New Roman"/>
          <w:bCs/>
          <w:sz w:val="24"/>
          <w:szCs w:val="24"/>
        </w:rPr>
        <w:t xml:space="preserve">      (barrare)</w:t>
      </w:r>
    </w:p>
    <w:p w:rsidR="0042751A" w:rsidRPr="000E1177" w:rsidRDefault="0042751A" w:rsidP="000E1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Pr="000E1177" w:rsidRDefault="0042751A" w:rsidP="000E1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E1177">
        <w:rPr>
          <w:rFonts w:ascii="Times New Roman" w:hAnsi="Times New Roman"/>
          <w:i/>
          <w:sz w:val="24"/>
          <w:szCs w:val="24"/>
        </w:rPr>
        <w:t xml:space="preserve">Si ricorda che l’eventuale erogazione del contributo, nel caso in cui la persona risultasse </w:t>
      </w:r>
      <w:r w:rsidRPr="00C43529">
        <w:rPr>
          <w:rFonts w:ascii="Times New Roman" w:hAnsi="Times New Roman"/>
          <w:i/>
          <w:sz w:val="24"/>
          <w:szCs w:val="24"/>
        </w:rPr>
        <w:t xml:space="preserve">beneficiaria del contributo per </w:t>
      </w:r>
      <w:r>
        <w:rPr>
          <w:rFonts w:ascii="Times New Roman" w:hAnsi="Times New Roman"/>
          <w:i/>
          <w:sz w:val="24"/>
          <w:szCs w:val="24"/>
        </w:rPr>
        <w:t>l’intervento</w:t>
      </w:r>
      <w:r w:rsidRPr="00C43529">
        <w:rPr>
          <w:rFonts w:ascii="Times New Roman" w:hAnsi="Times New Roman"/>
          <w:i/>
          <w:sz w:val="24"/>
          <w:szCs w:val="24"/>
        </w:rPr>
        <w:t xml:space="preserve"> InAut, è subordinata alla presentazione di formale</w:t>
      </w:r>
      <w:r w:rsidRPr="000E1177">
        <w:rPr>
          <w:rFonts w:ascii="Times New Roman" w:hAnsi="Times New Roman"/>
          <w:i/>
          <w:sz w:val="24"/>
          <w:szCs w:val="24"/>
        </w:rPr>
        <w:t xml:space="preserve"> rinuncia alla fruizione di tali interventi o prestazioni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2751A" w:rsidRPr="000E1177" w:rsidRDefault="0042751A" w:rsidP="000E1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Pr="000E1177" w:rsidRDefault="0042751A" w:rsidP="000E11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F2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Ai fini di una corretta e completa valutazione, è possibile descrivere i risultati attesi e/o gli obiettivi di mantenimento, cambiamento e/o di evoluzione che si intende raggiungere con l’attuazione del progetto:</w:t>
      </w:r>
    </w:p>
    <w:p w:rsidR="0042751A" w:rsidRPr="00D3358E" w:rsidRDefault="0042751A" w:rsidP="00F25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358E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D3358E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3358E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D3358E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3358E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D3358E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3358E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D3358E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3358E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D3358E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Pr="00D3358E" w:rsidRDefault="0042751A" w:rsidP="0050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751A" w:rsidRPr="00954153" w:rsidRDefault="0042751A" w:rsidP="00507778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  <w:r w:rsidRPr="00954153">
        <w:rPr>
          <w:rFonts w:ascii="Times New Roman" w:hAnsi="Times New Roman"/>
          <w:sz w:val="24"/>
          <w:szCs w:val="24"/>
        </w:rPr>
        <w:t>Alla presente domanda, sono allegati (</w:t>
      </w:r>
      <w:r w:rsidRPr="00954153">
        <w:rPr>
          <w:rFonts w:ascii="Times New Roman" w:hAnsi="Times New Roman"/>
          <w:i/>
          <w:iCs/>
          <w:sz w:val="24"/>
          <w:szCs w:val="24"/>
        </w:rPr>
        <w:t>specificare il numero e la tipologia</w:t>
      </w:r>
      <w:r w:rsidRPr="00954153">
        <w:rPr>
          <w:rFonts w:ascii="Times New Roman" w:hAnsi="Times New Roman"/>
          <w:sz w:val="24"/>
          <w:szCs w:val="24"/>
        </w:rPr>
        <w:t>):</w:t>
      </w:r>
    </w:p>
    <w:p w:rsidR="0042751A" w:rsidRPr="00954153" w:rsidRDefault="0042751A" w:rsidP="0050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54153">
        <w:rPr>
          <w:rFonts w:ascii="Times New Roman" w:hAnsi="Times New Roman"/>
          <w:sz w:val="24"/>
          <w:szCs w:val="24"/>
        </w:rPr>
        <w:t xml:space="preserve">n° </w:t>
      </w:r>
      <w:r w:rsidRPr="00954153">
        <w:rPr>
          <w:rFonts w:ascii="Times New Roman" w:hAnsi="Times New Roman"/>
          <w:sz w:val="20"/>
          <w:szCs w:val="20"/>
        </w:rPr>
        <w:t xml:space="preserve">|___|___| </w:t>
      </w:r>
      <w:r w:rsidRPr="00954153">
        <w:rPr>
          <w:rFonts w:ascii="Times New Roman" w:hAnsi="Times New Roman"/>
          <w:sz w:val="24"/>
          <w:szCs w:val="24"/>
        </w:rPr>
        <w:t>allegati</w:t>
      </w:r>
    </w:p>
    <w:p w:rsidR="0042751A" w:rsidRPr="005A00DA" w:rsidRDefault="0042751A" w:rsidP="0050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A00DA">
        <w:rPr>
          <w:rFonts w:ascii="Times New Roman" w:hAnsi="Times New Roman"/>
          <w:bCs/>
          <w:sz w:val="24"/>
          <w:szCs w:val="24"/>
        </w:rPr>
        <w:t>Tipologia</w:t>
      </w:r>
      <w:r>
        <w:rPr>
          <w:rFonts w:ascii="Times New Roman" w:hAnsi="Times New Roman"/>
          <w:bCs/>
          <w:sz w:val="24"/>
          <w:szCs w:val="24"/>
        </w:rPr>
        <w:t xml:space="preserve"> ________________________________________________________________________</w:t>
      </w:r>
    </w:p>
    <w:p w:rsidR="0042751A" w:rsidRPr="00954153" w:rsidRDefault="0042751A" w:rsidP="003043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54153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Pr="00954153" w:rsidRDefault="0042751A" w:rsidP="009541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54153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42751A" w:rsidRDefault="0042751A">
      <w:r>
        <w:br w:type="page"/>
      </w:r>
    </w:p>
    <w:p w:rsidR="0042751A" w:rsidRDefault="0042751A" w:rsidP="00641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DICHIARA INFINE</w:t>
      </w:r>
    </w:p>
    <w:p w:rsidR="0042751A" w:rsidRDefault="0042751A" w:rsidP="00044542">
      <w:pPr>
        <w:jc w:val="both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:rsidR="0042751A" w:rsidRPr="00044542" w:rsidRDefault="0042751A" w:rsidP="00044542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44542">
        <w:rPr>
          <w:rFonts w:ascii="Times New Roman" w:hAnsi="Times New Roman"/>
          <w:bCs/>
          <w:color w:val="000000"/>
          <w:sz w:val="24"/>
          <w:szCs w:val="24"/>
        </w:rPr>
        <w:t>Di aver ricevuto idonea informativa (all. C al presente modulo)</w:t>
      </w:r>
      <w:r w:rsidRPr="00044542">
        <w:rPr>
          <w:color w:val="000000"/>
        </w:rPr>
        <w:t xml:space="preserve"> </w:t>
      </w:r>
      <w:r w:rsidRPr="00044542">
        <w:rPr>
          <w:rFonts w:ascii="Times New Roman" w:hAnsi="Times New Roman"/>
          <w:bCs/>
          <w:color w:val="000000"/>
          <w:sz w:val="24"/>
          <w:szCs w:val="24"/>
        </w:rPr>
        <w:t xml:space="preserve">ai sensi dell’art. 13 del Reg.UE 2016/679 (GDPR) in relazione al trattamento dei dati personali sopra riportati per il perseguimento delle finalità ivi descritte. </w:t>
      </w:r>
      <w:bookmarkStart w:id="0" w:name="_GoBack"/>
      <w:bookmarkEnd w:id="0"/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QUADRO C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bCs/>
          <w:sz w:val="24"/>
          <w:szCs w:val="24"/>
        </w:rPr>
        <w:t>Dati da indicare in caso di dichiarazione sottoscritta da un amministratore di sostegno: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Cognome/Nome ___________________________________________________________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nato/a il |___|___|___|___|___|___|___|___| a ____________________ Prov. 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residente in __________________________________________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Via/P.za. ______________________________________________________ n 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CAP_____________________ Tel. 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Codice Fiscale: ___|___|___|___|___|___|___|___|___|___|___|___|___|___|___|___|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Estremi del provvedimento di nomina dell’amministratore di sostegno (citare data, numero, soggetto che ha emesso l’atto):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42751A" w:rsidRDefault="0042751A" w:rsidP="00641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2751A" w:rsidRDefault="0042751A" w:rsidP="00641C61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Data______________ Firma______________________________________________</w:t>
      </w:r>
    </w:p>
    <w:p w:rsidR="0042751A" w:rsidRDefault="0042751A" w:rsidP="00641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OPPURE</w:t>
      </w:r>
    </w:p>
    <w:p w:rsidR="0042751A" w:rsidRDefault="0042751A" w:rsidP="00641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QUADRO D - IMPEDIMENTO A SCRIVERE E/O SOTTOSCRIVERE </w:t>
      </w:r>
      <w:r w:rsidRPr="004858B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dichiarazione di chi non sa o non può firmare è raccolta dal </w:t>
      </w:r>
      <w:r>
        <w:rPr>
          <w:rFonts w:ascii="Times New Roman" w:hAnsi="Times New Roman"/>
          <w:b/>
          <w:bCs/>
          <w:sz w:val="24"/>
          <w:szCs w:val="24"/>
        </w:rPr>
        <w:t xml:space="preserve">Pubblico Ufficiale </w:t>
      </w:r>
      <w:r>
        <w:rPr>
          <w:rFonts w:ascii="Times New Roman" w:hAnsi="Times New Roman"/>
          <w:sz w:val="24"/>
          <w:szCs w:val="24"/>
        </w:rPr>
        <w:t>previo accertamento dell’identità del dichiarante. Il Pubblico Ufficiale attesta che la dichiarazione è stata a lui resa dall’interessato in presenza di un impedimento a sottoscrivere (DPR 445/2000, art. 4).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sottoscritto (Pubblico Ufficiale) riceve la dichiarazione del Sig./Sig.ra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(Cognome/Nome) ________________________________________________________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della cui identità si è accertato tramite il seguente documento ____________________________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___________________ Il Pubblico Ufficiale (timbro e firma per esteso)</w:t>
      </w:r>
    </w:p>
    <w:p w:rsidR="0042751A" w:rsidRDefault="0042751A" w:rsidP="00641C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Firma ______________________________________________</w:t>
      </w:r>
    </w:p>
    <w:p w:rsidR="0042751A" w:rsidRDefault="0042751A" w:rsidP="00641C61">
      <w:pPr>
        <w:rPr>
          <w:rFonts w:ascii="Times New Roman" w:hAnsi="Times New Roman"/>
          <w:b/>
          <w:bCs/>
          <w:sz w:val="24"/>
          <w:szCs w:val="24"/>
        </w:rPr>
      </w:pPr>
      <w:r w:rsidRPr="004858B0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 Spazio riservato al Pubblico Ufficiale che accerta l’impedimento a sottoscrivere da parte dell’interessato.</w:t>
      </w:r>
    </w:p>
    <w:p w:rsidR="0042751A" w:rsidRDefault="0042751A" w:rsidP="00641C61"/>
    <w:sectPr w:rsidR="0042751A" w:rsidSect="00E62F09">
      <w:footerReference w:type="default" r:id="rId9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51A" w:rsidRDefault="0042751A" w:rsidP="00DC06E2">
      <w:pPr>
        <w:spacing w:after="0" w:line="240" w:lineRule="auto"/>
      </w:pPr>
      <w:r>
        <w:separator/>
      </w:r>
    </w:p>
  </w:endnote>
  <w:endnote w:type="continuationSeparator" w:id="0">
    <w:p w:rsidR="0042751A" w:rsidRDefault="0042751A" w:rsidP="00DC0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lbany AM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51A" w:rsidRDefault="0042751A">
    <w:pPr>
      <w:pStyle w:val="Footer"/>
      <w:jc w:val="center"/>
    </w:pPr>
    <w:fldSimple w:instr=" PAGE   \* MERGEFORMAT ">
      <w:r>
        <w:rPr>
          <w:noProof/>
        </w:rPr>
        <w:t>8</w:t>
      </w:r>
    </w:fldSimple>
  </w:p>
  <w:p w:rsidR="0042751A" w:rsidRDefault="004275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51A" w:rsidRDefault="0042751A" w:rsidP="00DC06E2">
      <w:pPr>
        <w:spacing w:after="0" w:line="240" w:lineRule="auto"/>
      </w:pPr>
      <w:r>
        <w:separator/>
      </w:r>
    </w:p>
  </w:footnote>
  <w:footnote w:type="continuationSeparator" w:id="0">
    <w:p w:rsidR="0042751A" w:rsidRDefault="0042751A" w:rsidP="00DC0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0F0"/>
    <w:multiLevelType w:val="multilevel"/>
    <w:tmpl w:val="650275EE"/>
    <w:styleLink w:val="WW8Num2"/>
    <w:lvl w:ilvl="0">
      <w:start w:val="1"/>
      <w:numFmt w:val="decimal"/>
      <w:lvlText w:val="%1."/>
      <w:lvlJc w:val="left"/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">
    <w:nsid w:val="06022CCC"/>
    <w:multiLevelType w:val="hybridMultilevel"/>
    <w:tmpl w:val="9BB2953E"/>
    <w:lvl w:ilvl="0" w:tplc="59BE344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0292F"/>
    <w:multiLevelType w:val="multilevel"/>
    <w:tmpl w:val="3AA2D08E"/>
    <w:lvl w:ilvl="0">
      <w:start w:val="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cs="Times New Roman"/>
      </w:rPr>
    </w:lvl>
  </w:abstractNum>
  <w:abstractNum w:abstractNumId="3">
    <w:nsid w:val="0F734F3D"/>
    <w:multiLevelType w:val="hybridMultilevel"/>
    <w:tmpl w:val="1C1CAF40"/>
    <w:lvl w:ilvl="0" w:tplc="D462414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F2531"/>
    <w:multiLevelType w:val="hybridMultilevel"/>
    <w:tmpl w:val="F6E6879E"/>
    <w:numStyleLink w:val="Numerato"/>
  </w:abstractNum>
  <w:abstractNum w:abstractNumId="5">
    <w:nsid w:val="25044434"/>
    <w:multiLevelType w:val="hybridMultilevel"/>
    <w:tmpl w:val="79E84AB4"/>
    <w:lvl w:ilvl="0" w:tplc="420C3FE4">
      <w:start w:val="1"/>
      <w:numFmt w:val="lowerLetter"/>
      <w:lvlText w:val="%1)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0111FB"/>
    <w:multiLevelType w:val="hybridMultilevel"/>
    <w:tmpl w:val="A4D029A8"/>
    <w:lvl w:ilvl="0" w:tplc="56D2430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47404"/>
    <w:multiLevelType w:val="hybridMultilevel"/>
    <w:tmpl w:val="2BA0DD6A"/>
    <w:lvl w:ilvl="0" w:tplc="392CC35C">
      <w:numFmt w:val="bullet"/>
      <w:lvlText w:val="-"/>
      <w:lvlJc w:val="left"/>
      <w:pPr>
        <w:ind w:left="786" w:hanging="360"/>
      </w:pPr>
      <w:rPr>
        <w:rFonts w:ascii="Times New Roman" w:eastAsia="Arial Unicode MS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5BA2270E"/>
    <w:multiLevelType w:val="hybridMultilevel"/>
    <w:tmpl w:val="F6E6879E"/>
    <w:styleLink w:val="Numerato"/>
    <w:lvl w:ilvl="0" w:tplc="496C200C">
      <w:start w:val="1"/>
      <w:numFmt w:val="decimal"/>
      <w:lvlText w:val="%1."/>
      <w:lvlJc w:val="left"/>
      <w:pPr>
        <w:ind w:left="2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740BF70">
      <w:start w:val="1"/>
      <w:numFmt w:val="decimal"/>
      <w:lvlText w:val="%2."/>
      <w:lvlJc w:val="left"/>
      <w:pPr>
        <w:ind w:left="10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9FF4E914">
      <w:start w:val="1"/>
      <w:numFmt w:val="decimal"/>
      <w:lvlText w:val="%3."/>
      <w:lvlJc w:val="left"/>
      <w:pPr>
        <w:ind w:left="18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383A569C">
      <w:start w:val="1"/>
      <w:numFmt w:val="decimal"/>
      <w:lvlText w:val="%4."/>
      <w:lvlJc w:val="left"/>
      <w:pPr>
        <w:ind w:left="26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2FE841E">
      <w:start w:val="1"/>
      <w:numFmt w:val="decimal"/>
      <w:lvlText w:val="%5."/>
      <w:lvlJc w:val="left"/>
      <w:pPr>
        <w:ind w:left="34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8CA1808">
      <w:start w:val="1"/>
      <w:numFmt w:val="decimal"/>
      <w:lvlText w:val="%6."/>
      <w:lvlJc w:val="left"/>
      <w:pPr>
        <w:ind w:left="42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2DBE2238">
      <w:start w:val="1"/>
      <w:numFmt w:val="decimal"/>
      <w:lvlText w:val="%7."/>
      <w:lvlJc w:val="left"/>
      <w:pPr>
        <w:ind w:left="50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136689FE">
      <w:start w:val="1"/>
      <w:numFmt w:val="decimal"/>
      <w:lvlText w:val="%8."/>
      <w:lvlJc w:val="left"/>
      <w:pPr>
        <w:ind w:left="58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516E6D6A">
      <w:start w:val="1"/>
      <w:numFmt w:val="decimal"/>
      <w:lvlText w:val="%9."/>
      <w:lvlJc w:val="left"/>
      <w:pPr>
        <w:ind w:left="6653" w:hanging="25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9">
    <w:nsid w:val="5C86446B"/>
    <w:multiLevelType w:val="multilevel"/>
    <w:tmpl w:val="FCBC649C"/>
    <w:lvl w:ilvl="0">
      <w:numFmt w:val="bullet"/>
      <w:lvlText w:val="-"/>
      <w:lvlJc w:val="left"/>
      <w:pPr>
        <w:ind w:left="720" w:hanging="360"/>
      </w:pPr>
      <w:rPr>
        <w:rFonts w:ascii="Calibri" w:eastAsia="SimSu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64FE1DEB"/>
    <w:multiLevelType w:val="hybridMultilevel"/>
    <w:tmpl w:val="0358AEAC"/>
    <w:lvl w:ilvl="0" w:tplc="17184F92">
      <w:start w:val="5"/>
      <w:numFmt w:val="bullet"/>
      <w:lvlText w:val="-"/>
      <w:lvlJc w:val="left"/>
      <w:pPr>
        <w:ind w:left="866" w:hanging="360"/>
      </w:pPr>
      <w:rPr>
        <w:rFonts w:ascii="Calibri" w:eastAsia="SimSun" w:hAnsi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1">
    <w:nsid w:val="6819647E"/>
    <w:multiLevelType w:val="hybridMultilevel"/>
    <w:tmpl w:val="069CF558"/>
    <w:lvl w:ilvl="0" w:tplc="000000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FF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F107BB7"/>
    <w:multiLevelType w:val="hybridMultilevel"/>
    <w:tmpl w:val="B7E697F2"/>
    <w:lvl w:ilvl="0" w:tplc="59BE344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F546C1"/>
    <w:multiLevelType w:val="hybridMultilevel"/>
    <w:tmpl w:val="1CAEBDBC"/>
    <w:lvl w:ilvl="0" w:tplc="59BE344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56709"/>
    <w:multiLevelType w:val="multilevel"/>
    <w:tmpl w:val="1566712C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7C2E3470"/>
    <w:multiLevelType w:val="hybridMultilevel"/>
    <w:tmpl w:val="D7B25478"/>
    <w:lvl w:ilvl="0" w:tplc="59BE344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5"/>
  </w:num>
  <w:num w:numId="12">
    <w:abstractNumId w:val="13"/>
  </w:num>
  <w:num w:numId="13">
    <w:abstractNumId w:val="7"/>
  </w:num>
  <w:num w:numId="14">
    <w:abstractNumId w:val="12"/>
  </w:num>
  <w:num w:numId="15">
    <w:abstractNumId w:val="15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84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6E1"/>
    <w:rsid w:val="00010C2B"/>
    <w:rsid w:val="00015FEE"/>
    <w:rsid w:val="00021112"/>
    <w:rsid w:val="000228E0"/>
    <w:rsid w:val="00035007"/>
    <w:rsid w:val="00044542"/>
    <w:rsid w:val="000524CF"/>
    <w:rsid w:val="0007068B"/>
    <w:rsid w:val="00080BBF"/>
    <w:rsid w:val="00085C0D"/>
    <w:rsid w:val="00091680"/>
    <w:rsid w:val="000920CE"/>
    <w:rsid w:val="000C3152"/>
    <w:rsid w:val="000E1177"/>
    <w:rsid w:val="00105E9C"/>
    <w:rsid w:val="001704BD"/>
    <w:rsid w:val="0019485C"/>
    <w:rsid w:val="001A29D3"/>
    <w:rsid w:val="001A4397"/>
    <w:rsid w:val="001C3072"/>
    <w:rsid w:val="002006D4"/>
    <w:rsid w:val="00210BB1"/>
    <w:rsid w:val="00222A5D"/>
    <w:rsid w:val="00234479"/>
    <w:rsid w:val="00237D1D"/>
    <w:rsid w:val="00251D78"/>
    <w:rsid w:val="00256287"/>
    <w:rsid w:val="00257D69"/>
    <w:rsid w:val="00262770"/>
    <w:rsid w:val="00265CAF"/>
    <w:rsid w:val="00283CFD"/>
    <w:rsid w:val="002B741B"/>
    <w:rsid w:val="00301566"/>
    <w:rsid w:val="00304368"/>
    <w:rsid w:val="00305BCB"/>
    <w:rsid w:val="00313DC8"/>
    <w:rsid w:val="0033601F"/>
    <w:rsid w:val="00381339"/>
    <w:rsid w:val="00387751"/>
    <w:rsid w:val="003C2FD4"/>
    <w:rsid w:val="003E2646"/>
    <w:rsid w:val="003E4FA8"/>
    <w:rsid w:val="003F128A"/>
    <w:rsid w:val="00401DB6"/>
    <w:rsid w:val="00421905"/>
    <w:rsid w:val="0042751A"/>
    <w:rsid w:val="00430A53"/>
    <w:rsid w:val="0046228F"/>
    <w:rsid w:val="00474BDF"/>
    <w:rsid w:val="004764B2"/>
    <w:rsid w:val="004858B0"/>
    <w:rsid w:val="0048771A"/>
    <w:rsid w:val="004B68AA"/>
    <w:rsid w:val="004D4948"/>
    <w:rsid w:val="004E40D7"/>
    <w:rsid w:val="004F3E33"/>
    <w:rsid w:val="005030DA"/>
    <w:rsid w:val="00507778"/>
    <w:rsid w:val="00514165"/>
    <w:rsid w:val="00517FEB"/>
    <w:rsid w:val="00525EBC"/>
    <w:rsid w:val="00557760"/>
    <w:rsid w:val="00597B02"/>
    <w:rsid w:val="005A00DA"/>
    <w:rsid w:val="005A6537"/>
    <w:rsid w:val="005B0AD1"/>
    <w:rsid w:val="005F0CBA"/>
    <w:rsid w:val="005F145B"/>
    <w:rsid w:val="005F2869"/>
    <w:rsid w:val="00612B2D"/>
    <w:rsid w:val="00617A01"/>
    <w:rsid w:val="00620C09"/>
    <w:rsid w:val="0063295F"/>
    <w:rsid w:val="00641C61"/>
    <w:rsid w:val="00647460"/>
    <w:rsid w:val="00653B23"/>
    <w:rsid w:val="006564BD"/>
    <w:rsid w:val="00691193"/>
    <w:rsid w:val="00697584"/>
    <w:rsid w:val="006A12EA"/>
    <w:rsid w:val="006A2653"/>
    <w:rsid w:val="006A361A"/>
    <w:rsid w:val="006A3629"/>
    <w:rsid w:val="006D0569"/>
    <w:rsid w:val="006D441F"/>
    <w:rsid w:val="006E2F07"/>
    <w:rsid w:val="006E447D"/>
    <w:rsid w:val="006F5DB1"/>
    <w:rsid w:val="007506EA"/>
    <w:rsid w:val="00785531"/>
    <w:rsid w:val="007858C3"/>
    <w:rsid w:val="00797215"/>
    <w:rsid w:val="007B0756"/>
    <w:rsid w:val="007B3F27"/>
    <w:rsid w:val="007C2660"/>
    <w:rsid w:val="008024AE"/>
    <w:rsid w:val="0081151C"/>
    <w:rsid w:val="0081485D"/>
    <w:rsid w:val="00825945"/>
    <w:rsid w:val="00837831"/>
    <w:rsid w:val="00880A97"/>
    <w:rsid w:val="00886484"/>
    <w:rsid w:val="008C40E8"/>
    <w:rsid w:val="009166E1"/>
    <w:rsid w:val="00921B12"/>
    <w:rsid w:val="00924310"/>
    <w:rsid w:val="0092777B"/>
    <w:rsid w:val="009478CB"/>
    <w:rsid w:val="00954153"/>
    <w:rsid w:val="00956240"/>
    <w:rsid w:val="00966D29"/>
    <w:rsid w:val="0097500F"/>
    <w:rsid w:val="00976E89"/>
    <w:rsid w:val="009A1F08"/>
    <w:rsid w:val="009B080B"/>
    <w:rsid w:val="009D0BD4"/>
    <w:rsid w:val="009E4EB2"/>
    <w:rsid w:val="009E58A0"/>
    <w:rsid w:val="009F681F"/>
    <w:rsid w:val="00A136A8"/>
    <w:rsid w:val="00A15DA1"/>
    <w:rsid w:val="00A22599"/>
    <w:rsid w:val="00A27F69"/>
    <w:rsid w:val="00A41151"/>
    <w:rsid w:val="00A465E3"/>
    <w:rsid w:val="00A5052D"/>
    <w:rsid w:val="00A51086"/>
    <w:rsid w:val="00A67A34"/>
    <w:rsid w:val="00A71F9E"/>
    <w:rsid w:val="00A76FEA"/>
    <w:rsid w:val="00AB3FE4"/>
    <w:rsid w:val="00AB5776"/>
    <w:rsid w:val="00AE5C21"/>
    <w:rsid w:val="00AE5CBF"/>
    <w:rsid w:val="00B2146E"/>
    <w:rsid w:val="00B41DB0"/>
    <w:rsid w:val="00B4586F"/>
    <w:rsid w:val="00B6756E"/>
    <w:rsid w:val="00B77597"/>
    <w:rsid w:val="00B85111"/>
    <w:rsid w:val="00B90FA8"/>
    <w:rsid w:val="00B93E88"/>
    <w:rsid w:val="00BB1C7F"/>
    <w:rsid w:val="00BD19D2"/>
    <w:rsid w:val="00BE29C7"/>
    <w:rsid w:val="00BE685F"/>
    <w:rsid w:val="00BF143F"/>
    <w:rsid w:val="00C03F54"/>
    <w:rsid w:val="00C07C5C"/>
    <w:rsid w:val="00C17D49"/>
    <w:rsid w:val="00C20CE2"/>
    <w:rsid w:val="00C23E4F"/>
    <w:rsid w:val="00C43529"/>
    <w:rsid w:val="00C64AD0"/>
    <w:rsid w:val="00C7391E"/>
    <w:rsid w:val="00C73ED0"/>
    <w:rsid w:val="00CC4C78"/>
    <w:rsid w:val="00CC5B15"/>
    <w:rsid w:val="00CD1260"/>
    <w:rsid w:val="00CE49B5"/>
    <w:rsid w:val="00D026CD"/>
    <w:rsid w:val="00D207A3"/>
    <w:rsid w:val="00D3358E"/>
    <w:rsid w:val="00D8708D"/>
    <w:rsid w:val="00D90E2A"/>
    <w:rsid w:val="00DA7A9C"/>
    <w:rsid w:val="00DB0CC6"/>
    <w:rsid w:val="00DC06E2"/>
    <w:rsid w:val="00E2186E"/>
    <w:rsid w:val="00E22B20"/>
    <w:rsid w:val="00E23D52"/>
    <w:rsid w:val="00E62F09"/>
    <w:rsid w:val="00E6456F"/>
    <w:rsid w:val="00E64724"/>
    <w:rsid w:val="00E7258A"/>
    <w:rsid w:val="00EA28A5"/>
    <w:rsid w:val="00EA5B43"/>
    <w:rsid w:val="00EC6385"/>
    <w:rsid w:val="00ED16AF"/>
    <w:rsid w:val="00ED4019"/>
    <w:rsid w:val="00EE43A6"/>
    <w:rsid w:val="00F16A40"/>
    <w:rsid w:val="00F20CAD"/>
    <w:rsid w:val="00F25154"/>
    <w:rsid w:val="00F33B34"/>
    <w:rsid w:val="00F47DC7"/>
    <w:rsid w:val="00F71D4A"/>
    <w:rsid w:val="00F8308B"/>
    <w:rsid w:val="00F86E23"/>
    <w:rsid w:val="00F87380"/>
    <w:rsid w:val="00F90A12"/>
    <w:rsid w:val="00FC5378"/>
    <w:rsid w:val="00FD4FF4"/>
    <w:rsid w:val="00FD5A71"/>
    <w:rsid w:val="00FE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F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3CFD"/>
    <w:pPr>
      <w:ind w:left="720"/>
      <w:contextualSpacing/>
    </w:pPr>
  </w:style>
  <w:style w:type="paragraph" w:customStyle="1" w:styleId="Default">
    <w:name w:val="Default"/>
    <w:uiPriority w:val="99"/>
    <w:rsid w:val="00EA28A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rsid w:val="00D207A3"/>
    <w:pPr>
      <w:suppressAutoHyphens/>
      <w:autoSpaceDN w:val="0"/>
      <w:textAlignment w:val="baseline"/>
    </w:pPr>
    <w:rPr>
      <w:rFonts w:ascii="Liberation Serif" w:eastAsia="SimSun" w:hAnsi="Liberation Serif" w:cs="Albany AMT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rsid w:val="00C03F54"/>
    <w:pPr>
      <w:spacing w:after="140" w:line="288" w:lineRule="auto"/>
    </w:pPr>
  </w:style>
  <w:style w:type="character" w:styleId="Hyperlink">
    <w:name w:val="Hyperlink"/>
    <w:basedOn w:val="DefaultParagraphFont"/>
    <w:uiPriority w:val="99"/>
    <w:rsid w:val="00AB5776"/>
    <w:rPr>
      <w:rFonts w:cs="Times New Roman"/>
      <w:color w:val="0000FF"/>
      <w:u w:val="single"/>
    </w:rPr>
  </w:style>
  <w:style w:type="paragraph" w:customStyle="1" w:styleId="Corpo">
    <w:name w:val="Corpo"/>
    <w:uiPriority w:val="99"/>
    <w:rsid w:val="0069119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shd w:val="clear" w:color="FFFFFF" w:fill="FFFFFF"/>
    </w:rPr>
  </w:style>
  <w:style w:type="paragraph" w:styleId="Header">
    <w:name w:val="header"/>
    <w:basedOn w:val="Normal"/>
    <w:link w:val="HeaderChar"/>
    <w:uiPriority w:val="99"/>
    <w:semiHidden/>
    <w:rsid w:val="00DC06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C06E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C06E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C06E2"/>
    <w:rPr>
      <w:rFonts w:cs="Times New Roman"/>
    </w:rPr>
  </w:style>
  <w:style w:type="numbering" w:customStyle="1" w:styleId="WW8Num2">
    <w:name w:val="WW8Num2"/>
    <w:rsid w:val="009D4000"/>
    <w:pPr>
      <w:numPr>
        <w:numId w:val="1"/>
      </w:numPr>
    </w:pPr>
  </w:style>
  <w:style w:type="numbering" w:customStyle="1" w:styleId="Numerato">
    <w:name w:val="Numerato"/>
    <w:rsid w:val="009D4000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2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2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Pages>8</Pages>
  <Words>2037</Words>
  <Characters>11615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</dc:title>
  <dc:subject/>
  <dc:creator>giusy</dc:creator>
  <cp:keywords/>
  <dc:description/>
  <cp:lastModifiedBy>b985</cp:lastModifiedBy>
  <cp:revision>11</cp:revision>
  <dcterms:created xsi:type="dcterms:W3CDTF">2020-09-01T11:13:00Z</dcterms:created>
  <dcterms:modified xsi:type="dcterms:W3CDTF">2020-09-15T09:28:00Z</dcterms:modified>
</cp:coreProperties>
</file>